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CB451" w14:textId="631EABA3" w:rsidR="00A82319" w:rsidRDefault="00A7606F">
      <w:pPr>
        <w:pStyle w:val="Title"/>
      </w:pPr>
      <w:bookmarkStart w:id="0" w:name="_Hlk129780652"/>
      <w:bookmarkEnd w:id="0"/>
      <w:r>
        <w:rPr>
          <w:noProof/>
        </w:rPr>
        <w:drawing>
          <wp:inline distT="0" distB="0" distL="0" distR="0" wp14:anchorId="2AAB726B" wp14:editId="0E51436C">
            <wp:extent cx="6838095" cy="1533333"/>
            <wp:effectExtent l="0" t="0" r="127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stretch>
                      <a:fillRect/>
                    </a:stretch>
                  </pic:blipFill>
                  <pic:spPr>
                    <a:xfrm>
                      <a:off x="0" y="0"/>
                      <a:ext cx="6838095" cy="1533333"/>
                    </a:xfrm>
                    <a:prstGeom prst="rect">
                      <a:avLst/>
                    </a:prstGeom>
                  </pic:spPr>
                </pic:pic>
              </a:graphicData>
            </a:graphic>
          </wp:inline>
        </w:drawing>
      </w:r>
    </w:p>
    <w:p w14:paraId="559E5127" w14:textId="4FF671AD" w:rsidR="00A82319" w:rsidRDefault="001F28E4">
      <w:pPr>
        <w:pStyle w:val="Subtitle"/>
      </w:pPr>
      <w:r>
        <w:rPr>
          <w:noProof/>
          <w:lang w:eastAsia="en-US"/>
        </w:rPr>
        <mc:AlternateContent>
          <mc:Choice Requires="wps">
            <w:drawing>
              <wp:anchor distT="182880" distB="182880" distL="274320" distR="274320" simplePos="0" relativeHeight="251659264" behindDoc="0" locked="0" layoutInCell="1" allowOverlap="0" wp14:anchorId="483F5FC9" wp14:editId="7681B28F">
                <wp:simplePos x="0" y="0"/>
                <wp:positionH relativeFrom="margin">
                  <wp:align>left</wp:align>
                </wp:positionH>
                <wp:positionV relativeFrom="paragraph">
                  <wp:posOffset>583565</wp:posOffset>
                </wp:positionV>
                <wp:extent cx="2333625" cy="6892290"/>
                <wp:effectExtent l="0" t="0" r="9525" b="381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333625" cy="6892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690" w:type="dxa"/>
                              <w:tblLayout w:type="fixed"/>
                              <w:tblCellMar>
                                <w:left w:w="0" w:type="dxa"/>
                                <w:right w:w="0" w:type="dxa"/>
                              </w:tblCellMar>
                              <w:tblLook w:val="04A0" w:firstRow="1" w:lastRow="0" w:firstColumn="1" w:lastColumn="0" w:noHBand="0" w:noVBand="1"/>
                              <w:tblDescription w:val="Sidebar layout table"/>
                            </w:tblPr>
                            <w:tblGrid>
                              <w:gridCol w:w="3690"/>
                            </w:tblGrid>
                            <w:tr w:rsidR="00A82319" w14:paraId="5D6194E0" w14:textId="77777777" w:rsidTr="00D2501C">
                              <w:trPr>
                                <w:trHeight w:hRule="exact" w:val="8744"/>
                              </w:trPr>
                              <w:tc>
                                <w:tcPr>
                                  <w:tcW w:w="3690" w:type="dxa"/>
                                  <w:shd w:val="clear" w:color="auto" w:fill="AF4E12" w:themeFill="accent1" w:themeFillShade="BF"/>
                                  <w:tcMar>
                                    <w:top w:w="288" w:type="dxa"/>
                                    <w:bottom w:w="288" w:type="dxa"/>
                                  </w:tcMar>
                                </w:tcPr>
                                <w:p w14:paraId="5050A9A1" w14:textId="6E0E72B3" w:rsidR="00A82319" w:rsidRPr="001F28E4" w:rsidRDefault="00A7606F">
                                  <w:pPr>
                                    <w:pStyle w:val="BlockHeading"/>
                                    <w:rPr>
                                      <w:sz w:val="21"/>
                                      <w:szCs w:val="21"/>
                                    </w:rPr>
                                  </w:pPr>
                                  <w:bookmarkStart w:id="1" w:name="_Hlk129780650"/>
                                  <w:bookmarkEnd w:id="1"/>
                                  <w:r w:rsidRPr="001F28E4">
                                    <w:rPr>
                                      <w:sz w:val="21"/>
                                      <w:szCs w:val="21"/>
                                    </w:rPr>
                                    <w:t>President’s Corner</w:t>
                                  </w:r>
                                </w:p>
                                <w:p w14:paraId="684D7248" w14:textId="08D28996" w:rsidR="00FB315D" w:rsidRDefault="008D64BB" w:rsidP="008D64BB">
                                  <w:pPr>
                                    <w:rPr>
                                      <w:color w:val="F5F1E2" w:themeColor="background2"/>
                                      <w:sz w:val="21"/>
                                      <w:szCs w:val="21"/>
                                    </w:rPr>
                                  </w:pPr>
                                  <w:r w:rsidRPr="00DE3AC4">
                                    <w:rPr>
                                      <w:color w:val="F5F1E2" w:themeColor="background2"/>
                                      <w:sz w:val="21"/>
                                      <w:szCs w:val="21"/>
                                    </w:rPr>
                                    <w:t xml:space="preserve">As </w:t>
                                  </w:r>
                                  <w:r w:rsidR="00DE3AC4">
                                    <w:rPr>
                                      <w:color w:val="F5F1E2" w:themeColor="background2"/>
                                      <w:sz w:val="21"/>
                                      <w:szCs w:val="21"/>
                                    </w:rPr>
                                    <w:t>2023</w:t>
                                  </w:r>
                                  <w:r w:rsidRPr="00DE3AC4">
                                    <w:rPr>
                                      <w:color w:val="F5F1E2" w:themeColor="background2"/>
                                      <w:sz w:val="21"/>
                                      <w:szCs w:val="21"/>
                                    </w:rPr>
                                    <w:t xml:space="preserve"> </w:t>
                                  </w:r>
                                  <w:proofErr w:type="gramStart"/>
                                  <w:r w:rsidRPr="00DE3AC4">
                                    <w:rPr>
                                      <w:color w:val="F5F1E2" w:themeColor="background2"/>
                                      <w:sz w:val="21"/>
                                      <w:szCs w:val="21"/>
                                    </w:rPr>
                                    <w:t>comes to a close</w:t>
                                  </w:r>
                                  <w:proofErr w:type="gramEnd"/>
                                  <w:r w:rsidRPr="00DE3AC4">
                                    <w:rPr>
                                      <w:color w:val="F5F1E2" w:themeColor="background2"/>
                                      <w:sz w:val="21"/>
                                      <w:szCs w:val="21"/>
                                    </w:rPr>
                                    <w:t xml:space="preserve"> I’m reminded of many things I’m thankful for</w:t>
                                  </w:r>
                                  <w:r w:rsidR="00FB315D">
                                    <w:rPr>
                                      <w:color w:val="F5F1E2" w:themeColor="background2"/>
                                      <w:sz w:val="21"/>
                                      <w:szCs w:val="21"/>
                                    </w:rPr>
                                    <w:t>:</w:t>
                                  </w:r>
                                </w:p>
                                <w:p w14:paraId="57C6AB22" w14:textId="18A17B43" w:rsidR="00FB315D" w:rsidRDefault="00B523BE" w:rsidP="009F6FDE">
                                  <w:pPr>
                                    <w:pStyle w:val="ListParagraph"/>
                                    <w:numPr>
                                      <w:ilvl w:val="0"/>
                                      <w:numId w:val="6"/>
                                    </w:numPr>
                                    <w:ind w:left="450"/>
                                    <w:rPr>
                                      <w:color w:val="F5F1E2" w:themeColor="background2"/>
                                      <w:sz w:val="21"/>
                                      <w:szCs w:val="21"/>
                                    </w:rPr>
                                  </w:pPr>
                                  <w:r>
                                    <w:rPr>
                                      <w:color w:val="F5F1E2" w:themeColor="background2"/>
                                      <w:sz w:val="21"/>
                                      <w:szCs w:val="21"/>
                                    </w:rPr>
                                    <w:t>T</w:t>
                                  </w:r>
                                  <w:r w:rsidR="008D64BB" w:rsidRPr="00FB315D">
                                    <w:rPr>
                                      <w:color w:val="F5F1E2" w:themeColor="background2"/>
                                      <w:sz w:val="21"/>
                                      <w:szCs w:val="21"/>
                                    </w:rPr>
                                    <w:t xml:space="preserve">he terrific group of people who agreed to serve alongside me </w:t>
                                  </w:r>
                                  <w:r w:rsidR="000017C1">
                                    <w:rPr>
                                      <w:color w:val="F5F1E2" w:themeColor="background2"/>
                                      <w:sz w:val="21"/>
                                      <w:szCs w:val="21"/>
                                    </w:rPr>
                                    <w:t xml:space="preserve">on this year’s </w:t>
                                  </w:r>
                                  <w:r w:rsidR="008D64BB" w:rsidRPr="00FB315D">
                                    <w:rPr>
                                      <w:color w:val="F5F1E2" w:themeColor="background2"/>
                                      <w:sz w:val="21"/>
                                      <w:szCs w:val="21"/>
                                    </w:rPr>
                                    <w:t>board</w:t>
                                  </w:r>
                                  <w:r w:rsidR="009F6FDE">
                                    <w:rPr>
                                      <w:color w:val="F5F1E2" w:themeColor="background2"/>
                                      <w:sz w:val="21"/>
                                      <w:szCs w:val="21"/>
                                    </w:rPr>
                                    <w:t>.</w:t>
                                  </w:r>
                                </w:p>
                                <w:p w14:paraId="734F98C0" w14:textId="5C8AFC8A" w:rsidR="00FB315D" w:rsidRDefault="00B523BE" w:rsidP="009F6FDE">
                                  <w:pPr>
                                    <w:pStyle w:val="ListParagraph"/>
                                    <w:numPr>
                                      <w:ilvl w:val="0"/>
                                      <w:numId w:val="6"/>
                                    </w:numPr>
                                    <w:ind w:left="450"/>
                                    <w:rPr>
                                      <w:color w:val="F5F1E2" w:themeColor="background2"/>
                                      <w:sz w:val="21"/>
                                      <w:szCs w:val="21"/>
                                    </w:rPr>
                                  </w:pPr>
                                  <w:r>
                                    <w:rPr>
                                      <w:color w:val="F5F1E2" w:themeColor="background2"/>
                                      <w:sz w:val="21"/>
                                      <w:szCs w:val="21"/>
                                    </w:rPr>
                                    <w:t>T</w:t>
                                  </w:r>
                                  <w:r w:rsidR="008D64BB" w:rsidRPr="00FB315D">
                                    <w:rPr>
                                      <w:color w:val="F5F1E2" w:themeColor="background2"/>
                                      <w:sz w:val="21"/>
                                      <w:szCs w:val="21"/>
                                    </w:rPr>
                                    <w:t xml:space="preserve">he fun, laughter, and discussions </w:t>
                                  </w:r>
                                  <w:r w:rsidR="0040599A">
                                    <w:rPr>
                                      <w:color w:val="F5F1E2" w:themeColor="background2"/>
                                      <w:sz w:val="21"/>
                                      <w:szCs w:val="21"/>
                                    </w:rPr>
                                    <w:t>we</w:t>
                                  </w:r>
                                  <w:r w:rsidR="008D64BB" w:rsidRPr="00FB315D">
                                    <w:rPr>
                                      <w:color w:val="F5F1E2" w:themeColor="background2"/>
                                      <w:sz w:val="21"/>
                                      <w:szCs w:val="21"/>
                                    </w:rPr>
                                    <w:t xml:space="preserve"> shared as we worked hard to bring you </w:t>
                                  </w:r>
                                  <w:r w:rsidR="00D2501C">
                                    <w:rPr>
                                      <w:color w:val="F5F1E2" w:themeColor="background2"/>
                                      <w:sz w:val="21"/>
                                      <w:szCs w:val="21"/>
                                    </w:rPr>
                                    <w:t>events</w:t>
                                  </w:r>
                                  <w:r w:rsidR="0079024F">
                                    <w:rPr>
                                      <w:color w:val="F5F1E2" w:themeColor="background2"/>
                                      <w:sz w:val="21"/>
                                      <w:szCs w:val="21"/>
                                    </w:rPr>
                                    <w:t xml:space="preserve"> </w:t>
                                  </w:r>
                                  <w:r w:rsidR="008D64BB" w:rsidRPr="00FB315D">
                                    <w:rPr>
                                      <w:color w:val="F5F1E2" w:themeColor="background2"/>
                                      <w:sz w:val="21"/>
                                      <w:szCs w:val="21"/>
                                    </w:rPr>
                                    <w:t xml:space="preserve">that hopefully made membership in </w:t>
                                  </w:r>
                                  <w:r w:rsidR="00F0036B" w:rsidRPr="00FB315D">
                                    <w:rPr>
                                      <w:color w:val="F5F1E2" w:themeColor="background2"/>
                                      <w:sz w:val="21"/>
                                      <w:szCs w:val="21"/>
                                    </w:rPr>
                                    <w:t>this</w:t>
                                  </w:r>
                                  <w:r w:rsidR="008D64BB" w:rsidRPr="00FB315D">
                                    <w:rPr>
                                      <w:color w:val="F5F1E2" w:themeColor="background2"/>
                                      <w:sz w:val="21"/>
                                      <w:szCs w:val="21"/>
                                    </w:rPr>
                                    <w:t xml:space="preserve"> organization worthwhile</w:t>
                                  </w:r>
                                  <w:r w:rsidR="004E7F17">
                                    <w:rPr>
                                      <w:color w:val="F5F1E2" w:themeColor="background2"/>
                                      <w:sz w:val="21"/>
                                      <w:szCs w:val="21"/>
                                    </w:rPr>
                                    <w:t xml:space="preserve"> for you</w:t>
                                  </w:r>
                                  <w:r w:rsidR="009F6FDE">
                                    <w:rPr>
                                      <w:color w:val="F5F1E2" w:themeColor="background2"/>
                                      <w:sz w:val="21"/>
                                      <w:szCs w:val="21"/>
                                    </w:rPr>
                                    <w:t>.</w:t>
                                  </w:r>
                                </w:p>
                                <w:p w14:paraId="4BA51CA2" w14:textId="7F9445BE" w:rsidR="00947CD8" w:rsidRDefault="00B523BE" w:rsidP="009F6FDE">
                                  <w:pPr>
                                    <w:pStyle w:val="ListParagraph"/>
                                    <w:numPr>
                                      <w:ilvl w:val="0"/>
                                      <w:numId w:val="6"/>
                                    </w:numPr>
                                    <w:ind w:left="450"/>
                                    <w:rPr>
                                      <w:color w:val="F5F1E2" w:themeColor="background2"/>
                                      <w:sz w:val="21"/>
                                      <w:szCs w:val="21"/>
                                    </w:rPr>
                                  </w:pPr>
                                  <w:r>
                                    <w:rPr>
                                      <w:color w:val="F5F1E2" w:themeColor="background2"/>
                                      <w:sz w:val="21"/>
                                      <w:szCs w:val="21"/>
                                    </w:rPr>
                                    <w:t>M</w:t>
                                  </w:r>
                                  <w:r w:rsidR="004E7F17">
                                    <w:rPr>
                                      <w:color w:val="F5F1E2" w:themeColor="background2"/>
                                      <w:sz w:val="21"/>
                                      <w:szCs w:val="21"/>
                                    </w:rPr>
                                    <w:t xml:space="preserve">embers who </w:t>
                                  </w:r>
                                  <w:r w:rsidR="00D92DD0">
                                    <w:rPr>
                                      <w:color w:val="F5F1E2" w:themeColor="background2"/>
                                      <w:sz w:val="21"/>
                                      <w:szCs w:val="21"/>
                                    </w:rPr>
                                    <w:t xml:space="preserve">also </w:t>
                                  </w:r>
                                  <w:r w:rsidR="004E7F17">
                                    <w:rPr>
                                      <w:color w:val="F5F1E2" w:themeColor="background2"/>
                                      <w:sz w:val="21"/>
                                      <w:szCs w:val="21"/>
                                    </w:rPr>
                                    <w:t>stepped up to</w:t>
                                  </w:r>
                                  <w:r w:rsidR="008D64BB" w:rsidRPr="00FB315D">
                                    <w:rPr>
                                      <w:color w:val="F5F1E2" w:themeColor="background2"/>
                                      <w:sz w:val="21"/>
                                      <w:szCs w:val="21"/>
                                    </w:rPr>
                                    <w:t xml:space="preserve"> </w:t>
                                  </w:r>
                                  <w:r w:rsidR="00947CD8" w:rsidRPr="00FB315D">
                                    <w:rPr>
                                      <w:color w:val="F5F1E2" w:themeColor="background2"/>
                                      <w:sz w:val="21"/>
                                      <w:szCs w:val="21"/>
                                    </w:rPr>
                                    <w:t>help</w:t>
                                  </w:r>
                                  <w:r w:rsidR="008D64BB" w:rsidRPr="00FB315D">
                                    <w:rPr>
                                      <w:color w:val="F5F1E2" w:themeColor="background2"/>
                                      <w:sz w:val="21"/>
                                      <w:szCs w:val="21"/>
                                    </w:rPr>
                                    <w:t xml:space="preserve"> plan </w:t>
                                  </w:r>
                                  <w:r w:rsidR="00D92DD0">
                                    <w:rPr>
                                      <w:color w:val="F5F1E2" w:themeColor="background2"/>
                                      <w:sz w:val="21"/>
                                      <w:szCs w:val="21"/>
                                    </w:rPr>
                                    <w:t xml:space="preserve">educational </w:t>
                                  </w:r>
                                  <w:r w:rsidR="008D64BB" w:rsidRPr="00FB315D">
                                    <w:rPr>
                                      <w:color w:val="F5F1E2" w:themeColor="background2"/>
                                      <w:sz w:val="21"/>
                                      <w:szCs w:val="21"/>
                                    </w:rPr>
                                    <w:t>events</w:t>
                                  </w:r>
                                  <w:r w:rsidR="0040599A">
                                    <w:rPr>
                                      <w:color w:val="F5F1E2" w:themeColor="background2"/>
                                      <w:sz w:val="21"/>
                                      <w:szCs w:val="21"/>
                                    </w:rPr>
                                    <w:t>.</w:t>
                                  </w:r>
                                  <w:r w:rsidR="008D64BB" w:rsidRPr="00FB315D">
                                    <w:rPr>
                                      <w:color w:val="F5F1E2" w:themeColor="background2"/>
                                      <w:sz w:val="21"/>
                                      <w:szCs w:val="21"/>
                                    </w:rPr>
                                    <w:t xml:space="preserve"> </w:t>
                                  </w:r>
                                </w:p>
                                <w:p w14:paraId="3F945B64" w14:textId="40280AC8" w:rsidR="00EA1BC6" w:rsidRDefault="009F6FDE" w:rsidP="00BE61F3">
                                  <w:pPr>
                                    <w:pStyle w:val="ListParagraph"/>
                                    <w:numPr>
                                      <w:ilvl w:val="0"/>
                                      <w:numId w:val="6"/>
                                    </w:numPr>
                                    <w:ind w:left="450"/>
                                    <w:rPr>
                                      <w:color w:val="F5F1E2" w:themeColor="background2"/>
                                      <w:sz w:val="21"/>
                                      <w:szCs w:val="21"/>
                                    </w:rPr>
                                  </w:pPr>
                                  <w:r>
                                    <w:rPr>
                                      <w:color w:val="F5F1E2" w:themeColor="background2"/>
                                      <w:sz w:val="21"/>
                                      <w:szCs w:val="21"/>
                                    </w:rPr>
                                    <w:t>YOU who participated in the events that were offered.</w:t>
                                  </w:r>
                                </w:p>
                                <w:p w14:paraId="076B8AC9" w14:textId="0A0FB308" w:rsidR="00901363" w:rsidRDefault="00B523BE" w:rsidP="00BE61F3">
                                  <w:pPr>
                                    <w:pStyle w:val="ListParagraph"/>
                                    <w:numPr>
                                      <w:ilvl w:val="0"/>
                                      <w:numId w:val="6"/>
                                    </w:numPr>
                                    <w:ind w:left="450"/>
                                    <w:rPr>
                                      <w:color w:val="F5F1E2" w:themeColor="background2"/>
                                      <w:sz w:val="21"/>
                                      <w:szCs w:val="21"/>
                                    </w:rPr>
                                  </w:pPr>
                                  <w:r>
                                    <w:rPr>
                                      <w:color w:val="F5F1E2" w:themeColor="background2"/>
                                      <w:sz w:val="21"/>
                                      <w:szCs w:val="21"/>
                                    </w:rPr>
                                    <w:t>T</w:t>
                                  </w:r>
                                  <w:r w:rsidR="00901363">
                                    <w:rPr>
                                      <w:color w:val="F5F1E2" w:themeColor="background2"/>
                                      <w:sz w:val="21"/>
                                      <w:szCs w:val="21"/>
                                    </w:rPr>
                                    <w:t xml:space="preserve">hose who </w:t>
                                  </w:r>
                                  <w:r w:rsidR="00784166">
                                    <w:rPr>
                                      <w:color w:val="F5F1E2" w:themeColor="background2"/>
                                      <w:sz w:val="21"/>
                                      <w:szCs w:val="21"/>
                                    </w:rPr>
                                    <w:t>planned</w:t>
                                  </w:r>
                                  <w:r w:rsidR="00F06FF1">
                                    <w:rPr>
                                      <w:color w:val="F5F1E2" w:themeColor="background2"/>
                                      <w:sz w:val="21"/>
                                      <w:szCs w:val="21"/>
                                    </w:rPr>
                                    <w:t xml:space="preserve"> inaugural</w:t>
                                  </w:r>
                                  <w:r w:rsidR="00901363">
                                    <w:rPr>
                                      <w:color w:val="F5F1E2" w:themeColor="background2"/>
                                      <w:sz w:val="21"/>
                                      <w:szCs w:val="21"/>
                                    </w:rPr>
                                    <w:t xml:space="preserve"> “</w:t>
                                  </w:r>
                                  <w:r w:rsidR="00CD7D6E">
                                    <w:rPr>
                                      <w:color w:val="F5F1E2" w:themeColor="background2"/>
                                      <w:sz w:val="21"/>
                                      <w:szCs w:val="21"/>
                                    </w:rPr>
                                    <w:t>G</w:t>
                                  </w:r>
                                  <w:r w:rsidR="00901363">
                                    <w:rPr>
                                      <w:color w:val="F5F1E2" w:themeColor="background2"/>
                                      <w:sz w:val="21"/>
                                      <w:szCs w:val="21"/>
                                    </w:rPr>
                                    <w:t xml:space="preserve">ive </w:t>
                                  </w:r>
                                  <w:r w:rsidR="00CD7D6E">
                                    <w:rPr>
                                      <w:color w:val="F5F1E2" w:themeColor="background2"/>
                                      <w:sz w:val="21"/>
                                      <w:szCs w:val="21"/>
                                    </w:rPr>
                                    <w:t>B</w:t>
                                  </w:r>
                                  <w:r w:rsidR="00901363">
                                    <w:rPr>
                                      <w:color w:val="F5F1E2" w:themeColor="background2"/>
                                      <w:sz w:val="21"/>
                                      <w:szCs w:val="21"/>
                                    </w:rPr>
                                    <w:t xml:space="preserve">ack to </w:t>
                                  </w:r>
                                  <w:r w:rsidR="00CD7D6E">
                                    <w:rPr>
                                      <w:color w:val="F5F1E2" w:themeColor="background2"/>
                                      <w:sz w:val="21"/>
                                      <w:szCs w:val="21"/>
                                    </w:rPr>
                                    <w:t>Y</w:t>
                                  </w:r>
                                  <w:r w:rsidR="00901363">
                                    <w:rPr>
                                      <w:color w:val="F5F1E2" w:themeColor="background2"/>
                                      <w:sz w:val="21"/>
                                      <w:szCs w:val="21"/>
                                    </w:rPr>
                                    <w:t xml:space="preserve">our </w:t>
                                  </w:r>
                                  <w:r w:rsidR="00CD7D6E">
                                    <w:rPr>
                                      <w:color w:val="F5F1E2" w:themeColor="background2"/>
                                      <w:sz w:val="21"/>
                                      <w:szCs w:val="21"/>
                                    </w:rPr>
                                    <w:t>C</w:t>
                                  </w:r>
                                  <w:r w:rsidR="00901363">
                                    <w:rPr>
                                      <w:color w:val="F5F1E2" w:themeColor="background2"/>
                                      <w:sz w:val="21"/>
                                      <w:szCs w:val="21"/>
                                    </w:rPr>
                                    <w:t>ommunity” events</w:t>
                                  </w:r>
                                  <w:r w:rsidR="00784166">
                                    <w:rPr>
                                      <w:color w:val="F5F1E2" w:themeColor="background2"/>
                                      <w:sz w:val="21"/>
                                      <w:szCs w:val="21"/>
                                    </w:rPr>
                                    <w:t xml:space="preserve"> during CNS week</w:t>
                                  </w:r>
                                  <w:r w:rsidR="00DA1D36">
                                    <w:rPr>
                                      <w:color w:val="F5F1E2" w:themeColor="background2"/>
                                      <w:sz w:val="21"/>
                                      <w:szCs w:val="21"/>
                                    </w:rPr>
                                    <w:t>.</w:t>
                                  </w:r>
                                </w:p>
                                <w:p w14:paraId="47D9C180" w14:textId="29CA5E65" w:rsidR="00165185" w:rsidRDefault="00165185" w:rsidP="00F06FF1">
                                  <w:pPr>
                                    <w:pStyle w:val="ListParagraph"/>
                                    <w:numPr>
                                      <w:ilvl w:val="0"/>
                                      <w:numId w:val="6"/>
                                    </w:numPr>
                                    <w:ind w:left="450"/>
                                    <w:rPr>
                                      <w:color w:val="F5F1E2" w:themeColor="background2"/>
                                      <w:sz w:val="21"/>
                                      <w:szCs w:val="21"/>
                                    </w:rPr>
                                  </w:pPr>
                                  <w:r>
                                    <w:rPr>
                                      <w:color w:val="F5F1E2" w:themeColor="background2"/>
                                      <w:sz w:val="21"/>
                                      <w:szCs w:val="21"/>
                                    </w:rPr>
                                    <w:t>The honor of serving a</w:t>
                                  </w:r>
                                  <w:r w:rsidR="00B523BE">
                                    <w:rPr>
                                      <w:color w:val="F5F1E2" w:themeColor="background2"/>
                                      <w:sz w:val="21"/>
                                      <w:szCs w:val="21"/>
                                    </w:rPr>
                                    <w:t>s</w:t>
                                  </w:r>
                                  <w:r>
                                    <w:rPr>
                                      <w:color w:val="F5F1E2" w:themeColor="background2"/>
                                      <w:sz w:val="21"/>
                                      <w:szCs w:val="21"/>
                                    </w:rPr>
                                    <w:t xml:space="preserve"> your president this year.</w:t>
                                  </w:r>
                                </w:p>
                                <w:p w14:paraId="7A7E19D7" w14:textId="77777777" w:rsidR="00F06FF1" w:rsidRPr="00F06FF1" w:rsidRDefault="00F06FF1" w:rsidP="00F06FF1">
                                  <w:pPr>
                                    <w:pStyle w:val="ListParagraph"/>
                                    <w:ind w:left="450"/>
                                    <w:rPr>
                                      <w:color w:val="F5F1E2" w:themeColor="background2"/>
                                      <w:sz w:val="21"/>
                                      <w:szCs w:val="21"/>
                                    </w:rPr>
                                  </w:pPr>
                                </w:p>
                                <w:p w14:paraId="02307DC0" w14:textId="7AEBF25D" w:rsidR="00DE3AC4" w:rsidRDefault="008D64BB" w:rsidP="001A3487">
                                  <w:pPr>
                                    <w:rPr>
                                      <w:color w:val="F5F1E2" w:themeColor="background2"/>
                                      <w:sz w:val="21"/>
                                      <w:szCs w:val="21"/>
                                    </w:rPr>
                                  </w:pPr>
                                  <w:r w:rsidRPr="00DE3AC4">
                                    <w:rPr>
                                      <w:color w:val="F5F1E2" w:themeColor="background2"/>
                                      <w:sz w:val="21"/>
                                      <w:szCs w:val="21"/>
                                    </w:rPr>
                                    <w:t>I</w:t>
                                  </w:r>
                                  <w:r w:rsidR="006B2CE1">
                                    <w:rPr>
                                      <w:color w:val="F5F1E2" w:themeColor="background2"/>
                                      <w:sz w:val="21"/>
                                      <w:szCs w:val="21"/>
                                    </w:rPr>
                                    <w:t xml:space="preserve"> congratulate and </w:t>
                                  </w:r>
                                  <w:r w:rsidRPr="00DE3AC4">
                                    <w:rPr>
                                      <w:color w:val="F5F1E2" w:themeColor="background2"/>
                                      <w:sz w:val="21"/>
                                      <w:szCs w:val="21"/>
                                    </w:rPr>
                                    <w:t xml:space="preserve"> look forward to </w:t>
                                  </w:r>
                                  <w:r w:rsidR="006B2CE1">
                                    <w:rPr>
                                      <w:color w:val="F5F1E2" w:themeColor="background2"/>
                                      <w:sz w:val="21"/>
                                      <w:szCs w:val="21"/>
                                    </w:rPr>
                                    <w:t xml:space="preserve">working with </w:t>
                                  </w:r>
                                  <w:r w:rsidR="00461511">
                                    <w:rPr>
                                      <w:color w:val="F5F1E2" w:themeColor="background2"/>
                                      <w:sz w:val="21"/>
                                      <w:szCs w:val="21"/>
                                    </w:rPr>
                                    <w:t xml:space="preserve">the </w:t>
                                  </w:r>
                                  <w:r w:rsidRPr="00DE3AC4">
                                    <w:rPr>
                                      <w:color w:val="F5F1E2" w:themeColor="background2"/>
                                      <w:sz w:val="21"/>
                                      <w:szCs w:val="21"/>
                                    </w:rPr>
                                    <w:t xml:space="preserve">newly elected board members who will join us in January 2024. A big thank you to </w:t>
                                  </w:r>
                                  <w:r w:rsidR="0060422E">
                                    <w:rPr>
                                      <w:color w:val="F5F1E2" w:themeColor="background2"/>
                                      <w:sz w:val="21"/>
                                      <w:szCs w:val="21"/>
                                    </w:rPr>
                                    <w:t xml:space="preserve">departing </w:t>
                                  </w:r>
                                  <w:r w:rsidR="00C35C56">
                                    <w:rPr>
                                      <w:color w:val="F5F1E2" w:themeColor="background2"/>
                                      <w:sz w:val="21"/>
                                      <w:szCs w:val="21"/>
                                    </w:rPr>
                                    <w:t xml:space="preserve"> board </w:t>
                                  </w:r>
                                  <w:r w:rsidR="0060422E">
                                    <w:rPr>
                                      <w:color w:val="F5F1E2" w:themeColor="background2"/>
                                      <w:sz w:val="21"/>
                                      <w:szCs w:val="21"/>
                                    </w:rPr>
                                    <w:t xml:space="preserve">members </w:t>
                                  </w:r>
                                  <w:r w:rsidRPr="00DE3AC4">
                                    <w:rPr>
                                      <w:color w:val="F5F1E2" w:themeColor="background2"/>
                                      <w:sz w:val="21"/>
                                      <w:szCs w:val="21"/>
                                    </w:rPr>
                                    <w:t>Mary Gerchman-Smith, immediate past president, Lisa Douglas, treasurer, and Emily Gor</w:t>
                                  </w:r>
                                  <w:r w:rsidR="00E144A7" w:rsidRPr="00DE3AC4">
                                    <w:rPr>
                                      <w:color w:val="F5F1E2" w:themeColor="background2"/>
                                      <w:sz w:val="21"/>
                                      <w:szCs w:val="21"/>
                                    </w:rPr>
                                    <w:t>z</w:t>
                                  </w:r>
                                  <w:r w:rsidR="001A3487" w:rsidRPr="00DE3AC4">
                                    <w:rPr>
                                      <w:color w:val="F5F1E2" w:themeColor="background2"/>
                                      <w:sz w:val="21"/>
                                      <w:szCs w:val="21"/>
                                    </w:rPr>
                                    <w:t>y</w:t>
                                  </w:r>
                                  <w:r w:rsidR="00E144A7" w:rsidRPr="00DE3AC4">
                                    <w:rPr>
                                      <w:color w:val="F5F1E2" w:themeColor="background2"/>
                                      <w:sz w:val="21"/>
                                      <w:szCs w:val="21"/>
                                    </w:rPr>
                                    <w:t>cki</w:t>
                                  </w:r>
                                  <w:r w:rsidRPr="00DE3AC4">
                                    <w:rPr>
                                      <w:color w:val="F5F1E2" w:themeColor="background2"/>
                                      <w:sz w:val="21"/>
                                      <w:szCs w:val="21"/>
                                    </w:rPr>
                                    <w:t>, student representative</w:t>
                                  </w:r>
                                  <w:r w:rsidR="0060422E">
                                    <w:rPr>
                                      <w:color w:val="F5F1E2" w:themeColor="background2"/>
                                      <w:sz w:val="21"/>
                                      <w:szCs w:val="21"/>
                                    </w:rPr>
                                    <w:t>,</w:t>
                                  </w:r>
                                  <w:r w:rsidRPr="00DE3AC4">
                                    <w:rPr>
                                      <w:color w:val="F5F1E2" w:themeColor="background2"/>
                                      <w:sz w:val="21"/>
                                      <w:szCs w:val="21"/>
                                    </w:rPr>
                                    <w:t xml:space="preserve"> for their dedicated service to support the mission and work of the MN NACNS. </w:t>
                                  </w:r>
                                </w:p>
                                <w:p w14:paraId="280EB874" w14:textId="77777777" w:rsidR="00BE61F3" w:rsidRPr="00DE3AC4" w:rsidRDefault="00BE61F3" w:rsidP="001A3487">
                                  <w:pPr>
                                    <w:rPr>
                                      <w:color w:val="F5F1E2" w:themeColor="background2"/>
                                      <w:sz w:val="21"/>
                                      <w:szCs w:val="21"/>
                                    </w:rPr>
                                  </w:pPr>
                                </w:p>
                                <w:p w14:paraId="7A12D5C4" w14:textId="31143F28" w:rsidR="004E1966" w:rsidRPr="0079024F" w:rsidRDefault="001F28E4" w:rsidP="0079024F">
                                  <w:pPr>
                                    <w:rPr>
                                      <w:color w:val="F5F1E2" w:themeColor="background2"/>
                                      <w:sz w:val="21"/>
                                      <w:szCs w:val="21"/>
                                    </w:rPr>
                                  </w:pPr>
                                  <w:r w:rsidRPr="00DE3AC4">
                                    <w:rPr>
                                      <w:color w:val="F5F1E2" w:themeColor="background2"/>
                                      <w:sz w:val="21"/>
                                      <w:szCs w:val="21"/>
                                    </w:rPr>
                                    <w:t>Pam Schmidt, MS, APRN, ACNS-BC, CEN, PCCN</w:t>
                                  </w:r>
                                </w:p>
                                <w:p w14:paraId="6FC49A98" w14:textId="77777777" w:rsidR="004E1966" w:rsidRPr="001F28E4" w:rsidRDefault="004E1966" w:rsidP="004E1966">
                                  <w:pPr>
                                    <w:pStyle w:val="BlockText"/>
                                    <w:rPr>
                                      <w:sz w:val="21"/>
                                      <w:szCs w:val="21"/>
                                    </w:rPr>
                                  </w:pPr>
                                </w:p>
                                <w:p w14:paraId="106AFBF4" w14:textId="77777777" w:rsidR="004E1966" w:rsidRPr="001F28E4" w:rsidRDefault="004E1966" w:rsidP="004E1966">
                                  <w:pPr>
                                    <w:pStyle w:val="BlockText"/>
                                    <w:rPr>
                                      <w:sz w:val="21"/>
                                      <w:szCs w:val="21"/>
                                    </w:rPr>
                                  </w:pPr>
                                </w:p>
                                <w:p w14:paraId="6F5D4314" w14:textId="77777777" w:rsidR="004E1966" w:rsidRPr="001F28E4" w:rsidRDefault="004E1966" w:rsidP="004E1966">
                                  <w:pPr>
                                    <w:pStyle w:val="BlockText"/>
                                    <w:rPr>
                                      <w:sz w:val="21"/>
                                      <w:szCs w:val="21"/>
                                    </w:rPr>
                                  </w:pPr>
                                </w:p>
                                <w:p w14:paraId="14E3E917" w14:textId="77777777" w:rsidR="004E1966" w:rsidRPr="001F28E4" w:rsidRDefault="004E1966" w:rsidP="004E1966">
                                  <w:pPr>
                                    <w:pStyle w:val="BlockText"/>
                                    <w:rPr>
                                      <w:sz w:val="21"/>
                                      <w:szCs w:val="21"/>
                                    </w:rPr>
                                  </w:pPr>
                                </w:p>
                                <w:p w14:paraId="280B87B3" w14:textId="70B58C56" w:rsidR="00AD281D" w:rsidRPr="001F28E4" w:rsidRDefault="007D391C" w:rsidP="007D391C">
                                  <w:pPr>
                                    <w:rPr>
                                      <w:color w:val="FFFFFF" w:themeColor="background1"/>
                                      <w:sz w:val="21"/>
                                      <w:szCs w:val="21"/>
                                    </w:rPr>
                                  </w:pPr>
                                  <w:r w:rsidRPr="001F28E4">
                                    <w:rPr>
                                      <w:color w:val="FFFFFF" w:themeColor="background1"/>
                                      <w:kern w:val="0"/>
                                      <w:sz w:val="21"/>
                                      <w:szCs w:val="21"/>
                                      <w14:ligatures w14:val="none"/>
                                    </w:rPr>
                                    <w:t xml:space="preserve">  </w:t>
                                  </w:r>
                                  <w:r w:rsidR="00AD281D" w:rsidRPr="001F28E4">
                                    <w:rPr>
                                      <w:color w:val="FFFFFF" w:themeColor="background1"/>
                                      <w:kern w:val="0"/>
                                      <w:sz w:val="21"/>
                                      <w:szCs w:val="21"/>
                                      <w14:ligatures w14:val="none"/>
                                    </w:rPr>
                                    <w:t>~ Pam  Schmidt</w:t>
                                  </w:r>
                                  <w:r w:rsidRPr="001F28E4">
                                    <w:rPr>
                                      <w:color w:val="FFFFFF" w:themeColor="background1"/>
                                      <w:kern w:val="0"/>
                                      <w:sz w:val="21"/>
                                      <w:szCs w:val="21"/>
                                      <w14:ligatures w14:val="none"/>
                                    </w:rPr>
                                    <w:t xml:space="preserve"> – 2023 President</w:t>
                                  </w:r>
                                </w:p>
                              </w:tc>
                            </w:tr>
                            <w:tr w:rsidR="00A82319" w14:paraId="267BA53E" w14:textId="77777777" w:rsidTr="00DE3AC4">
                              <w:trPr>
                                <w:trHeight w:hRule="exact" w:val="288"/>
                              </w:trPr>
                              <w:tc>
                                <w:tcPr>
                                  <w:tcW w:w="3690" w:type="dxa"/>
                                </w:tcPr>
                                <w:p w14:paraId="2EEB1125" w14:textId="0F5D0D74" w:rsidR="00A82319" w:rsidRPr="001F28E4" w:rsidRDefault="00A82319">
                                  <w:pPr>
                                    <w:rPr>
                                      <w:sz w:val="21"/>
                                      <w:szCs w:val="21"/>
                                    </w:rPr>
                                  </w:pPr>
                                </w:p>
                                <w:p w14:paraId="468AEC3E" w14:textId="77777777" w:rsidR="00C3410D" w:rsidRPr="001F28E4" w:rsidRDefault="00C3410D">
                                  <w:pPr>
                                    <w:rPr>
                                      <w:sz w:val="21"/>
                                      <w:szCs w:val="21"/>
                                    </w:rPr>
                                  </w:pPr>
                                </w:p>
                                <w:p w14:paraId="719A540D" w14:textId="77777777" w:rsidR="00C3410D" w:rsidRPr="001F28E4" w:rsidRDefault="00C3410D">
                                  <w:pPr>
                                    <w:rPr>
                                      <w:sz w:val="21"/>
                                      <w:szCs w:val="21"/>
                                    </w:rPr>
                                  </w:pPr>
                                </w:p>
                                <w:p w14:paraId="72F713A8" w14:textId="77777777" w:rsidR="00C3410D" w:rsidRPr="001F28E4" w:rsidRDefault="00C3410D">
                                  <w:pPr>
                                    <w:rPr>
                                      <w:sz w:val="21"/>
                                      <w:szCs w:val="21"/>
                                    </w:rPr>
                                  </w:pPr>
                                </w:p>
                                <w:p w14:paraId="718405E6" w14:textId="77777777" w:rsidR="00FA1507" w:rsidRPr="001F28E4" w:rsidRDefault="00FA1507">
                                  <w:pPr>
                                    <w:rPr>
                                      <w:sz w:val="21"/>
                                      <w:szCs w:val="21"/>
                                    </w:rPr>
                                  </w:pPr>
                                </w:p>
                                <w:p w14:paraId="56B0B729" w14:textId="77777777" w:rsidR="00FA1507" w:rsidRPr="001F28E4" w:rsidRDefault="00FA1507">
                                  <w:pPr>
                                    <w:rPr>
                                      <w:sz w:val="21"/>
                                      <w:szCs w:val="21"/>
                                    </w:rPr>
                                  </w:pPr>
                                </w:p>
                                <w:p w14:paraId="03992DB8" w14:textId="77777777" w:rsidR="00FA1507" w:rsidRPr="001F28E4" w:rsidRDefault="00FA1507">
                                  <w:pPr>
                                    <w:rPr>
                                      <w:sz w:val="21"/>
                                      <w:szCs w:val="21"/>
                                    </w:rPr>
                                  </w:pPr>
                                </w:p>
                              </w:tc>
                            </w:tr>
                            <w:tr w:rsidR="00A82319" w14:paraId="516CDB9E" w14:textId="77777777" w:rsidTr="00DE3AC4">
                              <w:trPr>
                                <w:trHeight w:hRule="exact" w:val="3312"/>
                              </w:trPr>
                              <w:tc>
                                <w:tcPr>
                                  <w:tcW w:w="3690" w:type="dxa"/>
                                </w:tcPr>
                                <w:p w14:paraId="2CAFF768" w14:textId="77777777" w:rsidR="00A82319" w:rsidRDefault="00E25C8D">
                                  <w:r>
                                    <w:rPr>
                                      <w:rFonts w:ascii="Arial" w:hAnsi="Arial" w:cs="Arial"/>
                                      <w:noProof/>
                                      <w:sz w:val="21"/>
                                      <w:szCs w:val="21"/>
                                    </w:rPr>
                                    <w:drawing>
                                      <wp:inline distT="0" distB="0" distL="0" distR="0" wp14:anchorId="4E09A142" wp14:editId="130BB90F">
                                        <wp:extent cx="657225" cy="794147"/>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229" cy="803819"/>
                                                </a:xfrm>
                                                <a:prstGeom prst="rect">
                                                  <a:avLst/>
                                                </a:prstGeom>
                                                <a:noFill/>
                                                <a:ln>
                                                  <a:noFill/>
                                                </a:ln>
                                              </pic:spPr>
                                            </pic:pic>
                                          </a:graphicData>
                                        </a:graphic>
                                      </wp:inline>
                                    </w:drawing>
                                  </w:r>
                                  <w:r w:rsidR="00EF68F1">
                                    <w:rPr>
                                      <w:rFonts w:ascii="Arial" w:hAnsi="Arial" w:cs="Arial"/>
                                      <w:noProof/>
                                      <w:sz w:val="21"/>
                                      <w:szCs w:val="21"/>
                                    </w:rPr>
                                    <w:drawing>
                                      <wp:inline distT="0" distB="0" distL="0" distR="0" wp14:anchorId="210B8D11" wp14:editId="35FCB561">
                                        <wp:extent cx="781050" cy="794068"/>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9932" cy="803098"/>
                                                </a:xfrm>
                                                <a:prstGeom prst="rect">
                                                  <a:avLst/>
                                                </a:prstGeom>
                                                <a:noFill/>
                                                <a:ln>
                                                  <a:noFill/>
                                                </a:ln>
                                              </pic:spPr>
                                            </pic:pic>
                                          </a:graphicData>
                                        </a:graphic>
                                      </wp:inline>
                                    </w:drawing>
                                  </w:r>
                                  <w:r w:rsidR="00AB7124">
                                    <w:rPr>
                                      <w:rFonts w:ascii="Arial" w:hAnsi="Arial" w:cs="Arial"/>
                                      <w:noProof/>
                                      <w:sz w:val="21"/>
                                      <w:szCs w:val="21"/>
                                    </w:rPr>
                                    <w:drawing>
                                      <wp:inline distT="0" distB="0" distL="0" distR="0" wp14:anchorId="005182C7" wp14:editId="597E2E70">
                                        <wp:extent cx="676148" cy="797560"/>
                                        <wp:effectExtent l="0" t="0" r="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978" cy="810335"/>
                                                </a:xfrm>
                                                <a:prstGeom prst="rect">
                                                  <a:avLst/>
                                                </a:prstGeom>
                                                <a:noFill/>
                                                <a:ln>
                                                  <a:noFill/>
                                                </a:ln>
                                              </pic:spPr>
                                            </pic:pic>
                                          </a:graphicData>
                                        </a:graphic>
                                      </wp:inline>
                                    </w:drawing>
                                  </w:r>
                                </w:p>
                                <w:p w14:paraId="707EF43E" w14:textId="16F52EF0" w:rsidR="00AB7124" w:rsidRDefault="003F4A0D">
                                  <w:r>
                                    <w:t xml:space="preserve">  Emily</w:t>
                                  </w:r>
                                  <w:r w:rsidR="00891C07">
                                    <w:t xml:space="preserve">       </w:t>
                                  </w:r>
                                  <w:r>
                                    <w:t xml:space="preserve">     </w:t>
                                  </w:r>
                                  <w:r w:rsidR="00891C07">
                                    <w:t xml:space="preserve"> Melanie          Molly</w:t>
                                  </w:r>
                                </w:p>
                              </w:tc>
                            </w:tr>
                          </w:tbl>
                          <w:p w14:paraId="58322838" w14:textId="75E7DB2A" w:rsidR="00A82319" w:rsidRDefault="00B33734">
                            <w:pPr>
                              <w:pStyle w:val="Caption"/>
                            </w:pPr>
                            <w:r>
                              <w:t>Members of MN NACNS enjoying lunch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F5FC9" id="_x0000_t202" coordsize="21600,21600" o:spt="202" path="m,l,21600r21600,l21600,xe">
                <v:stroke joinstyle="miter"/>
                <v:path gradientshapeok="t" o:connecttype="rect"/>
              </v:shapetype>
              <v:shape id="Text Box 1" o:spid="_x0000_s1026" type="#_x0000_t202" alt="Text box sidebar" style="position:absolute;margin-left:0;margin-top:45.95pt;width:183.75pt;height:542.7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" o:allowoverlap="f" filled="f" stroked="f" strokeweight=".5pt">
                <v:textbox inset="0,0,0,0">
                  <w:txbxContent>
                    <w:tbl>
                      <w:tblPr>
                        <w:tblW w:w="3690" w:type="dxa"/>
                        <w:tblLayout w:type="fixed"/>
                        <w:tblCellMar>
                          <w:left w:w="0" w:type="dxa"/>
                          <w:right w:w="0" w:type="dxa"/>
                        </w:tblCellMar>
                        <w:tblLook w:val="04A0" w:firstRow="1" w:lastRow="0" w:firstColumn="1" w:lastColumn="0" w:noHBand="0" w:noVBand="1"/>
                        <w:tblDescription w:val="Sidebar layout table"/>
                      </w:tblPr>
                      <w:tblGrid>
                        <w:gridCol w:w="3690"/>
                      </w:tblGrid>
                      <w:tr w:rsidR="00A82319" w14:paraId="5D6194E0" w14:textId="77777777" w:rsidTr="00D2501C">
                        <w:trPr>
                          <w:trHeight w:hRule="exact" w:val="8744"/>
                        </w:trPr>
                        <w:tc>
                          <w:tcPr>
                            <w:tcW w:w="3690" w:type="dxa"/>
                            <w:shd w:val="clear" w:color="auto" w:fill="AF4E12" w:themeFill="accent1" w:themeFillShade="BF"/>
                            <w:tcMar>
                              <w:top w:w="288" w:type="dxa"/>
                              <w:bottom w:w="288" w:type="dxa"/>
                            </w:tcMar>
                          </w:tcPr>
                          <w:p w14:paraId="5050A9A1" w14:textId="6E0E72B3" w:rsidR="00A82319" w:rsidRPr="001F28E4" w:rsidRDefault="00A7606F">
                            <w:pPr>
                              <w:pStyle w:val="BlockHeading"/>
                              <w:rPr>
                                <w:sz w:val="21"/>
                                <w:szCs w:val="21"/>
                              </w:rPr>
                            </w:pPr>
                            <w:bookmarkStart w:id="2" w:name="_Hlk129780650"/>
                            <w:bookmarkEnd w:id="2"/>
                            <w:r w:rsidRPr="001F28E4">
                              <w:rPr>
                                <w:sz w:val="21"/>
                                <w:szCs w:val="21"/>
                              </w:rPr>
                              <w:t>President’s Corner</w:t>
                            </w:r>
                          </w:p>
                          <w:p w14:paraId="684D7248" w14:textId="08D28996" w:rsidR="00FB315D" w:rsidRDefault="008D64BB" w:rsidP="008D64BB">
                            <w:pPr>
                              <w:rPr>
                                <w:color w:val="F5F1E2" w:themeColor="background2"/>
                                <w:sz w:val="21"/>
                                <w:szCs w:val="21"/>
                              </w:rPr>
                            </w:pPr>
                            <w:r w:rsidRPr="00DE3AC4">
                              <w:rPr>
                                <w:color w:val="F5F1E2" w:themeColor="background2"/>
                                <w:sz w:val="21"/>
                                <w:szCs w:val="21"/>
                              </w:rPr>
                              <w:t xml:space="preserve">As </w:t>
                            </w:r>
                            <w:r w:rsidR="00DE3AC4">
                              <w:rPr>
                                <w:color w:val="F5F1E2" w:themeColor="background2"/>
                                <w:sz w:val="21"/>
                                <w:szCs w:val="21"/>
                              </w:rPr>
                              <w:t>2023</w:t>
                            </w:r>
                            <w:r w:rsidRPr="00DE3AC4">
                              <w:rPr>
                                <w:color w:val="F5F1E2" w:themeColor="background2"/>
                                <w:sz w:val="21"/>
                                <w:szCs w:val="21"/>
                              </w:rPr>
                              <w:t xml:space="preserve"> </w:t>
                            </w:r>
                            <w:proofErr w:type="gramStart"/>
                            <w:r w:rsidRPr="00DE3AC4">
                              <w:rPr>
                                <w:color w:val="F5F1E2" w:themeColor="background2"/>
                                <w:sz w:val="21"/>
                                <w:szCs w:val="21"/>
                              </w:rPr>
                              <w:t>comes to a close</w:t>
                            </w:r>
                            <w:proofErr w:type="gramEnd"/>
                            <w:r w:rsidRPr="00DE3AC4">
                              <w:rPr>
                                <w:color w:val="F5F1E2" w:themeColor="background2"/>
                                <w:sz w:val="21"/>
                                <w:szCs w:val="21"/>
                              </w:rPr>
                              <w:t xml:space="preserve"> I’m reminded of many things I’m thankful for</w:t>
                            </w:r>
                            <w:r w:rsidR="00FB315D">
                              <w:rPr>
                                <w:color w:val="F5F1E2" w:themeColor="background2"/>
                                <w:sz w:val="21"/>
                                <w:szCs w:val="21"/>
                              </w:rPr>
                              <w:t>:</w:t>
                            </w:r>
                          </w:p>
                          <w:p w14:paraId="57C6AB22" w14:textId="18A17B43" w:rsidR="00FB315D" w:rsidRDefault="00B523BE" w:rsidP="009F6FDE">
                            <w:pPr>
                              <w:pStyle w:val="ListParagraph"/>
                              <w:numPr>
                                <w:ilvl w:val="0"/>
                                <w:numId w:val="6"/>
                              </w:numPr>
                              <w:ind w:left="450"/>
                              <w:rPr>
                                <w:color w:val="F5F1E2" w:themeColor="background2"/>
                                <w:sz w:val="21"/>
                                <w:szCs w:val="21"/>
                              </w:rPr>
                            </w:pPr>
                            <w:r>
                              <w:rPr>
                                <w:color w:val="F5F1E2" w:themeColor="background2"/>
                                <w:sz w:val="21"/>
                                <w:szCs w:val="21"/>
                              </w:rPr>
                              <w:t>T</w:t>
                            </w:r>
                            <w:r w:rsidR="008D64BB" w:rsidRPr="00FB315D">
                              <w:rPr>
                                <w:color w:val="F5F1E2" w:themeColor="background2"/>
                                <w:sz w:val="21"/>
                                <w:szCs w:val="21"/>
                              </w:rPr>
                              <w:t xml:space="preserve">he terrific group of people who agreed to serve alongside me </w:t>
                            </w:r>
                            <w:r w:rsidR="000017C1">
                              <w:rPr>
                                <w:color w:val="F5F1E2" w:themeColor="background2"/>
                                <w:sz w:val="21"/>
                                <w:szCs w:val="21"/>
                              </w:rPr>
                              <w:t xml:space="preserve">on this year’s </w:t>
                            </w:r>
                            <w:r w:rsidR="008D64BB" w:rsidRPr="00FB315D">
                              <w:rPr>
                                <w:color w:val="F5F1E2" w:themeColor="background2"/>
                                <w:sz w:val="21"/>
                                <w:szCs w:val="21"/>
                              </w:rPr>
                              <w:t>board</w:t>
                            </w:r>
                            <w:r w:rsidR="009F6FDE">
                              <w:rPr>
                                <w:color w:val="F5F1E2" w:themeColor="background2"/>
                                <w:sz w:val="21"/>
                                <w:szCs w:val="21"/>
                              </w:rPr>
                              <w:t>.</w:t>
                            </w:r>
                          </w:p>
                          <w:p w14:paraId="734F98C0" w14:textId="5C8AFC8A" w:rsidR="00FB315D" w:rsidRDefault="00B523BE" w:rsidP="009F6FDE">
                            <w:pPr>
                              <w:pStyle w:val="ListParagraph"/>
                              <w:numPr>
                                <w:ilvl w:val="0"/>
                                <w:numId w:val="6"/>
                              </w:numPr>
                              <w:ind w:left="450"/>
                              <w:rPr>
                                <w:color w:val="F5F1E2" w:themeColor="background2"/>
                                <w:sz w:val="21"/>
                                <w:szCs w:val="21"/>
                              </w:rPr>
                            </w:pPr>
                            <w:r>
                              <w:rPr>
                                <w:color w:val="F5F1E2" w:themeColor="background2"/>
                                <w:sz w:val="21"/>
                                <w:szCs w:val="21"/>
                              </w:rPr>
                              <w:t>T</w:t>
                            </w:r>
                            <w:r w:rsidR="008D64BB" w:rsidRPr="00FB315D">
                              <w:rPr>
                                <w:color w:val="F5F1E2" w:themeColor="background2"/>
                                <w:sz w:val="21"/>
                                <w:szCs w:val="21"/>
                              </w:rPr>
                              <w:t xml:space="preserve">he fun, laughter, and discussions </w:t>
                            </w:r>
                            <w:r w:rsidR="0040599A">
                              <w:rPr>
                                <w:color w:val="F5F1E2" w:themeColor="background2"/>
                                <w:sz w:val="21"/>
                                <w:szCs w:val="21"/>
                              </w:rPr>
                              <w:t>we</w:t>
                            </w:r>
                            <w:r w:rsidR="008D64BB" w:rsidRPr="00FB315D">
                              <w:rPr>
                                <w:color w:val="F5F1E2" w:themeColor="background2"/>
                                <w:sz w:val="21"/>
                                <w:szCs w:val="21"/>
                              </w:rPr>
                              <w:t xml:space="preserve"> shared as we worked hard to bring you </w:t>
                            </w:r>
                            <w:r w:rsidR="00D2501C">
                              <w:rPr>
                                <w:color w:val="F5F1E2" w:themeColor="background2"/>
                                <w:sz w:val="21"/>
                                <w:szCs w:val="21"/>
                              </w:rPr>
                              <w:t>events</w:t>
                            </w:r>
                            <w:r w:rsidR="0079024F">
                              <w:rPr>
                                <w:color w:val="F5F1E2" w:themeColor="background2"/>
                                <w:sz w:val="21"/>
                                <w:szCs w:val="21"/>
                              </w:rPr>
                              <w:t xml:space="preserve"> </w:t>
                            </w:r>
                            <w:r w:rsidR="008D64BB" w:rsidRPr="00FB315D">
                              <w:rPr>
                                <w:color w:val="F5F1E2" w:themeColor="background2"/>
                                <w:sz w:val="21"/>
                                <w:szCs w:val="21"/>
                              </w:rPr>
                              <w:t xml:space="preserve">that hopefully made membership in </w:t>
                            </w:r>
                            <w:r w:rsidR="00F0036B" w:rsidRPr="00FB315D">
                              <w:rPr>
                                <w:color w:val="F5F1E2" w:themeColor="background2"/>
                                <w:sz w:val="21"/>
                                <w:szCs w:val="21"/>
                              </w:rPr>
                              <w:t>this</w:t>
                            </w:r>
                            <w:r w:rsidR="008D64BB" w:rsidRPr="00FB315D">
                              <w:rPr>
                                <w:color w:val="F5F1E2" w:themeColor="background2"/>
                                <w:sz w:val="21"/>
                                <w:szCs w:val="21"/>
                              </w:rPr>
                              <w:t xml:space="preserve"> organization worthwhile</w:t>
                            </w:r>
                            <w:r w:rsidR="004E7F17">
                              <w:rPr>
                                <w:color w:val="F5F1E2" w:themeColor="background2"/>
                                <w:sz w:val="21"/>
                                <w:szCs w:val="21"/>
                              </w:rPr>
                              <w:t xml:space="preserve"> for you</w:t>
                            </w:r>
                            <w:r w:rsidR="009F6FDE">
                              <w:rPr>
                                <w:color w:val="F5F1E2" w:themeColor="background2"/>
                                <w:sz w:val="21"/>
                                <w:szCs w:val="21"/>
                              </w:rPr>
                              <w:t>.</w:t>
                            </w:r>
                          </w:p>
                          <w:p w14:paraId="4BA51CA2" w14:textId="7F9445BE" w:rsidR="00947CD8" w:rsidRDefault="00B523BE" w:rsidP="009F6FDE">
                            <w:pPr>
                              <w:pStyle w:val="ListParagraph"/>
                              <w:numPr>
                                <w:ilvl w:val="0"/>
                                <w:numId w:val="6"/>
                              </w:numPr>
                              <w:ind w:left="450"/>
                              <w:rPr>
                                <w:color w:val="F5F1E2" w:themeColor="background2"/>
                                <w:sz w:val="21"/>
                                <w:szCs w:val="21"/>
                              </w:rPr>
                            </w:pPr>
                            <w:r>
                              <w:rPr>
                                <w:color w:val="F5F1E2" w:themeColor="background2"/>
                                <w:sz w:val="21"/>
                                <w:szCs w:val="21"/>
                              </w:rPr>
                              <w:t>M</w:t>
                            </w:r>
                            <w:r w:rsidR="004E7F17">
                              <w:rPr>
                                <w:color w:val="F5F1E2" w:themeColor="background2"/>
                                <w:sz w:val="21"/>
                                <w:szCs w:val="21"/>
                              </w:rPr>
                              <w:t xml:space="preserve">embers who </w:t>
                            </w:r>
                            <w:r w:rsidR="00D92DD0">
                              <w:rPr>
                                <w:color w:val="F5F1E2" w:themeColor="background2"/>
                                <w:sz w:val="21"/>
                                <w:szCs w:val="21"/>
                              </w:rPr>
                              <w:t xml:space="preserve">also </w:t>
                            </w:r>
                            <w:r w:rsidR="004E7F17">
                              <w:rPr>
                                <w:color w:val="F5F1E2" w:themeColor="background2"/>
                                <w:sz w:val="21"/>
                                <w:szCs w:val="21"/>
                              </w:rPr>
                              <w:t>stepped up to</w:t>
                            </w:r>
                            <w:r w:rsidR="008D64BB" w:rsidRPr="00FB315D">
                              <w:rPr>
                                <w:color w:val="F5F1E2" w:themeColor="background2"/>
                                <w:sz w:val="21"/>
                                <w:szCs w:val="21"/>
                              </w:rPr>
                              <w:t xml:space="preserve"> </w:t>
                            </w:r>
                            <w:r w:rsidR="00947CD8" w:rsidRPr="00FB315D">
                              <w:rPr>
                                <w:color w:val="F5F1E2" w:themeColor="background2"/>
                                <w:sz w:val="21"/>
                                <w:szCs w:val="21"/>
                              </w:rPr>
                              <w:t>help</w:t>
                            </w:r>
                            <w:r w:rsidR="008D64BB" w:rsidRPr="00FB315D">
                              <w:rPr>
                                <w:color w:val="F5F1E2" w:themeColor="background2"/>
                                <w:sz w:val="21"/>
                                <w:szCs w:val="21"/>
                              </w:rPr>
                              <w:t xml:space="preserve"> plan </w:t>
                            </w:r>
                            <w:r w:rsidR="00D92DD0">
                              <w:rPr>
                                <w:color w:val="F5F1E2" w:themeColor="background2"/>
                                <w:sz w:val="21"/>
                                <w:szCs w:val="21"/>
                              </w:rPr>
                              <w:t xml:space="preserve">educational </w:t>
                            </w:r>
                            <w:r w:rsidR="008D64BB" w:rsidRPr="00FB315D">
                              <w:rPr>
                                <w:color w:val="F5F1E2" w:themeColor="background2"/>
                                <w:sz w:val="21"/>
                                <w:szCs w:val="21"/>
                              </w:rPr>
                              <w:t>events</w:t>
                            </w:r>
                            <w:r w:rsidR="0040599A">
                              <w:rPr>
                                <w:color w:val="F5F1E2" w:themeColor="background2"/>
                                <w:sz w:val="21"/>
                                <w:szCs w:val="21"/>
                              </w:rPr>
                              <w:t>.</w:t>
                            </w:r>
                            <w:r w:rsidR="008D64BB" w:rsidRPr="00FB315D">
                              <w:rPr>
                                <w:color w:val="F5F1E2" w:themeColor="background2"/>
                                <w:sz w:val="21"/>
                                <w:szCs w:val="21"/>
                              </w:rPr>
                              <w:t xml:space="preserve"> </w:t>
                            </w:r>
                          </w:p>
                          <w:p w14:paraId="3F945B64" w14:textId="40280AC8" w:rsidR="00EA1BC6" w:rsidRDefault="009F6FDE" w:rsidP="00BE61F3">
                            <w:pPr>
                              <w:pStyle w:val="ListParagraph"/>
                              <w:numPr>
                                <w:ilvl w:val="0"/>
                                <w:numId w:val="6"/>
                              </w:numPr>
                              <w:ind w:left="450"/>
                              <w:rPr>
                                <w:color w:val="F5F1E2" w:themeColor="background2"/>
                                <w:sz w:val="21"/>
                                <w:szCs w:val="21"/>
                              </w:rPr>
                            </w:pPr>
                            <w:r>
                              <w:rPr>
                                <w:color w:val="F5F1E2" w:themeColor="background2"/>
                                <w:sz w:val="21"/>
                                <w:szCs w:val="21"/>
                              </w:rPr>
                              <w:t>YOU who participated in the events that were offered.</w:t>
                            </w:r>
                          </w:p>
                          <w:p w14:paraId="076B8AC9" w14:textId="0A0FB308" w:rsidR="00901363" w:rsidRDefault="00B523BE" w:rsidP="00BE61F3">
                            <w:pPr>
                              <w:pStyle w:val="ListParagraph"/>
                              <w:numPr>
                                <w:ilvl w:val="0"/>
                                <w:numId w:val="6"/>
                              </w:numPr>
                              <w:ind w:left="450"/>
                              <w:rPr>
                                <w:color w:val="F5F1E2" w:themeColor="background2"/>
                                <w:sz w:val="21"/>
                                <w:szCs w:val="21"/>
                              </w:rPr>
                            </w:pPr>
                            <w:r>
                              <w:rPr>
                                <w:color w:val="F5F1E2" w:themeColor="background2"/>
                                <w:sz w:val="21"/>
                                <w:szCs w:val="21"/>
                              </w:rPr>
                              <w:t>T</w:t>
                            </w:r>
                            <w:r w:rsidR="00901363">
                              <w:rPr>
                                <w:color w:val="F5F1E2" w:themeColor="background2"/>
                                <w:sz w:val="21"/>
                                <w:szCs w:val="21"/>
                              </w:rPr>
                              <w:t xml:space="preserve">hose who </w:t>
                            </w:r>
                            <w:r w:rsidR="00784166">
                              <w:rPr>
                                <w:color w:val="F5F1E2" w:themeColor="background2"/>
                                <w:sz w:val="21"/>
                                <w:szCs w:val="21"/>
                              </w:rPr>
                              <w:t>planned</w:t>
                            </w:r>
                            <w:r w:rsidR="00F06FF1">
                              <w:rPr>
                                <w:color w:val="F5F1E2" w:themeColor="background2"/>
                                <w:sz w:val="21"/>
                                <w:szCs w:val="21"/>
                              </w:rPr>
                              <w:t xml:space="preserve"> inaugural</w:t>
                            </w:r>
                            <w:r w:rsidR="00901363">
                              <w:rPr>
                                <w:color w:val="F5F1E2" w:themeColor="background2"/>
                                <w:sz w:val="21"/>
                                <w:szCs w:val="21"/>
                              </w:rPr>
                              <w:t xml:space="preserve"> “</w:t>
                            </w:r>
                            <w:r w:rsidR="00CD7D6E">
                              <w:rPr>
                                <w:color w:val="F5F1E2" w:themeColor="background2"/>
                                <w:sz w:val="21"/>
                                <w:szCs w:val="21"/>
                              </w:rPr>
                              <w:t>G</w:t>
                            </w:r>
                            <w:r w:rsidR="00901363">
                              <w:rPr>
                                <w:color w:val="F5F1E2" w:themeColor="background2"/>
                                <w:sz w:val="21"/>
                                <w:szCs w:val="21"/>
                              </w:rPr>
                              <w:t xml:space="preserve">ive </w:t>
                            </w:r>
                            <w:r w:rsidR="00CD7D6E">
                              <w:rPr>
                                <w:color w:val="F5F1E2" w:themeColor="background2"/>
                                <w:sz w:val="21"/>
                                <w:szCs w:val="21"/>
                              </w:rPr>
                              <w:t>B</w:t>
                            </w:r>
                            <w:r w:rsidR="00901363">
                              <w:rPr>
                                <w:color w:val="F5F1E2" w:themeColor="background2"/>
                                <w:sz w:val="21"/>
                                <w:szCs w:val="21"/>
                              </w:rPr>
                              <w:t xml:space="preserve">ack to </w:t>
                            </w:r>
                            <w:r w:rsidR="00CD7D6E">
                              <w:rPr>
                                <w:color w:val="F5F1E2" w:themeColor="background2"/>
                                <w:sz w:val="21"/>
                                <w:szCs w:val="21"/>
                              </w:rPr>
                              <w:t>Y</w:t>
                            </w:r>
                            <w:r w:rsidR="00901363">
                              <w:rPr>
                                <w:color w:val="F5F1E2" w:themeColor="background2"/>
                                <w:sz w:val="21"/>
                                <w:szCs w:val="21"/>
                              </w:rPr>
                              <w:t xml:space="preserve">our </w:t>
                            </w:r>
                            <w:r w:rsidR="00CD7D6E">
                              <w:rPr>
                                <w:color w:val="F5F1E2" w:themeColor="background2"/>
                                <w:sz w:val="21"/>
                                <w:szCs w:val="21"/>
                              </w:rPr>
                              <w:t>C</w:t>
                            </w:r>
                            <w:r w:rsidR="00901363">
                              <w:rPr>
                                <w:color w:val="F5F1E2" w:themeColor="background2"/>
                                <w:sz w:val="21"/>
                                <w:szCs w:val="21"/>
                              </w:rPr>
                              <w:t>ommunity” events</w:t>
                            </w:r>
                            <w:r w:rsidR="00784166">
                              <w:rPr>
                                <w:color w:val="F5F1E2" w:themeColor="background2"/>
                                <w:sz w:val="21"/>
                                <w:szCs w:val="21"/>
                              </w:rPr>
                              <w:t xml:space="preserve"> during CNS week</w:t>
                            </w:r>
                            <w:r w:rsidR="00DA1D36">
                              <w:rPr>
                                <w:color w:val="F5F1E2" w:themeColor="background2"/>
                                <w:sz w:val="21"/>
                                <w:szCs w:val="21"/>
                              </w:rPr>
                              <w:t>.</w:t>
                            </w:r>
                          </w:p>
                          <w:p w14:paraId="47D9C180" w14:textId="29CA5E65" w:rsidR="00165185" w:rsidRDefault="00165185" w:rsidP="00F06FF1">
                            <w:pPr>
                              <w:pStyle w:val="ListParagraph"/>
                              <w:numPr>
                                <w:ilvl w:val="0"/>
                                <w:numId w:val="6"/>
                              </w:numPr>
                              <w:ind w:left="450"/>
                              <w:rPr>
                                <w:color w:val="F5F1E2" w:themeColor="background2"/>
                                <w:sz w:val="21"/>
                                <w:szCs w:val="21"/>
                              </w:rPr>
                            </w:pPr>
                            <w:r>
                              <w:rPr>
                                <w:color w:val="F5F1E2" w:themeColor="background2"/>
                                <w:sz w:val="21"/>
                                <w:szCs w:val="21"/>
                              </w:rPr>
                              <w:t>The honor of serving a</w:t>
                            </w:r>
                            <w:r w:rsidR="00B523BE">
                              <w:rPr>
                                <w:color w:val="F5F1E2" w:themeColor="background2"/>
                                <w:sz w:val="21"/>
                                <w:szCs w:val="21"/>
                              </w:rPr>
                              <w:t>s</w:t>
                            </w:r>
                            <w:r>
                              <w:rPr>
                                <w:color w:val="F5F1E2" w:themeColor="background2"/>
                                <w:sz w:val="21"/>
                                <w:szCs w:val="21"/>
                              </w:rPr>
                              <w:t xml:space="preserve"> your president this year.</w:t>
                            </w:r>
                          </w:p>
                          <w:p w14:paraId="7A7E19D7" w14:textId="77777777" w:rsidR="00F06FF1" w:rsidRPr="00F06FF1" w:rsidRDefault="00F06FF1" w:rsidP="00F06FF1">
                            <w:pPr>
                              <w:pStyle w:val="ListParagraph"/>
                              <w:ind w:left="450"/>
                              <w:rPr>
                                <w:color w:val="F5F1E2" w:themeColor="background2"/>
                                <w:sz w:val="21"/>
                                <w:szCs w:val="21"/>
                              </w:rPr>
                            </w:pPr>
                          </w:p>
                          <w:p w14:paraId="02307DC0" w14:textId="7AEBF25D" w:rsidR="00DE3AC4" w:rsidRDefault="008D64BB" w:rsidP="001A3487">
                            <w:pPr>
                              <w:rPr>
                                <w:color w:val="F5F1E2" w:themeColor="background2"/>
                                <w:sz w:val="21"/>
                                <w:szCs w:val="21"/>
                              </w:rPr>
                            </w:pPr>
                            <w:r w:rsidRPr="00DE3AC4">
                              <w:rPr>
                                <w:color w:val="F5F1E2" w:themeColor="background2"/>
                                <w:sz w:val="21"/>
                                <w:szCs w:val="21"/>
                              </w:rPr>
                              <w:t>I</w:t>
                            </w:r>
                            <w:r w:rsidR="006B2CE1">
                              <w:rPr>
                                <w:color w:val="F5F1E2" w:themeColor="background2"/>
                                <w:sz w:val="21"/>
                                <w:szCs w:val="21"/>
                              </w:rPr>
                              <w:t xml:space="preserve"> congratulate and </w:t>
                            </w:r>
                            <w:r w:rsidRPr="00DE3AC4">
                              <w:rPr>
                                <w:color w:val="F5F1E2" w:themeColor="background2"/>
                                <w:sz w:val="21"/>
                                <w:szCs w:val="21"/>
                              </w:rPr>
                              <w:t xml:space="preserve"> look forward to </w:t>
                            </w:r>
                            <w:r w:rsidR="006B2CE1">
                              <w:rPr>
                                <w:color w:val="F5F1E2" w:themeColor="background2"/>
                                <w:sz w:val="21"/>
                                <w:szCs w:val="21"/>
                              </w:rPr>
                              <w:t xml:space="preserve">working with </w:t>
                            </w:r>
                            <w:r w:rsidR="00461511">
                              <w:rPr>
                                <w:color w:val="F5F1E2" w:themeColor="background2"/>
                                <w:sz w:val="21"/>
                                <w:szCs w:val="21"/>
                              </w:rPr>
                              <w:t xml:space="preserve">the </w:t>
                            </w:r>
                            <w:r w:rsidRPr="00DE3AC4">
                              <w:rPr>
                                <w:color w:val="F5F1E2" w:themeColor="background2"/>
                                <w:sz w:val="21"/>
                                <w:szCs w:val="21"/>
                              </w:rPr>
                              <w:t xml:space="preserve">newly elected board members who will join us in January 2024. A big thank you to </w:t>
                            </w:r>
                            <w:r w:rsidR="0060422E">
                              <w:rPr>
                                <w:color w:val="F5F1E2" w:themeColor="background2"/>
                                <w:sz w:val="21"/>
                                <w:szCs w:val="21"/>
                              </w:rPr>
                              <w:t xml:space="preserve">departing </w:t>
                            </w:r>
                            <w:r w:rsidR="00C35C56">
                              <w:rPr>
                                <w:color w:val="F5F1E2" w:themeColor="background2"/>
                                <w:sz w:val="21"/>
                                <w:szCs w:val="21"/>
                              </w:rPr>
                              <w:t xml:space="preserve"> board </w:t>
                            </w:r>
                            <w:r w:rsidR="0060422E">
                              <w:rPr>
                                <w:color w:val="F5F1E2" w:themeColor="background2"/>
                                <w:sz w:val="21"/>
                                <w:szCs w:val="21"/>
                              </w:rPr>
                              <w:t xml:space="preserve">members </w:t>
                            </w:r>
                            <w:r w:rsidRPr="00DE3AC4">
                              <w:rPr>
                                <w:color w:val="F5F1E2" w:themeColor="background2"/>
                                <w:sz w:val="21"/>
                                <w:szCs w:val="21"/>
                              </w:rPr>
                              <w:t>Mary Gerchman-Smith, immediate past president, Lisa Douglas, treasurer, and Emily Gor</w:t>
                            </w:r>
                            <w:r w:rsidR="00E144A7" w:rsidRPr="00DE3AC4">
                              <w:rPr>
                                <w:color w:val="F5F1E2" w:themeColor="background2"/>
                                <w:sz w:val="21"/>
                                <w:szCs w:val="21"/>
                              </w:rPr>
                              <w:t>z</w:t>
                            </w:r>
                            <w:r w:rsidR="001A3487" w:rsidRPr="00DE3AC4">
                              <w:rPr>
                                <w:color w:val="F5F1E2" w:themeColor="background2"/>
                                <w:sz w:val="21"/>
                                <w:szCs w:val="21"/>
                              </w:rPr>
                              <w:t>y</w:t>
                            </w:r>
                            <w:r w:rsidR="00E144A7" w:rsidRPr="00DE3AC4">
                              <w:rPr>
                                <w:color w:val="F5F1E2" w:themeColor="background2"/>
                                <w:sz w:val="21"/>
                                <w:szCs w:val="21"/>
                              </w:rPr>
                              <w:t>cki</w:t>
                            </w:r>
                            <w:r w:rsidRPr="00DE3AC4">
                              <w:rPr>
                                <w:color w:val="F5F1E2" w:themeColor="background2"/>
                                <w:sz w:val="21"/>
                                <w:szCs w:val="21"/>
                              </w:rPr>
                              <w:t>, student representative</w:t>
                            </w:r>
                            <w:r w:rsidR="0060422E">
                              <w:rPr>
                                <w:color w:val="F5F1E2" w:themeColor="background2"/>
                                <w:sz w:val="21"/>
                                <w:szCs w:val="21"/>
                              </w:rPr>
                              <w:t>,</w:t>
                            </w:r>
                            <w:r w:rsidRPr="00DE3AC4">
                              <w:rPr>
                                <w:color w:val="F5F1E2" w:themeColor="background2"/>
                                <w:sz w:val="21"/>
                                <w:szCs w:val="21"/>
                              </w:rPr>
                              <w:t xml:space="preserve"> for their dedicated service to support the mission and work of the MN NACNS. </w:t>
                            </w:r>
                          </w:p>
                          <w:p w14:paraId="280EB874" w14:textId="77777777" w:rsidR="00BE61F3" w:rsidRPr="00DE3AC4" w:rsidRDefault="00BE61F3" w:rsidP="001A3487">
                            <w:pPr>
                              <w:rPr>
                                <w:color w:val="F5F1E2" w:themeColor="background2"/>
                                <w:sz w:val="21"/>
                                <w:szCs w:val="21"/>
                              </w:rPr>
                            </w:pPr>
                          </w:p>
                          <w:p w14:paraId="7A12D5C4" w14:textId="31143F28" w:rsidR="004E1966" w:rsidRPr="0079024F" w:rsidRDefault="001F28E4" w:rsidP="0079024F">
                            <w:pPr>
                              <w:rPr>
                                <w:color w:val="F5F1E2" w:themeColor="background2"/>
                                <w:sz w:val="21"/>
                                <w:szCs w:val="21"/>
                              </w:rPr>
                            </w:pPr>
                            <w:r w:rsidRPr="00DE3AC4">
                              <w:rPr>
                                <w:color w:val="F5F1E2" w:themeColor="background2"/>
                                <w:sz w:val="21"/>
                                <w:szCs w:val="21"/>
                              </w:rPr>
                              <w:t>Pam Schmidt, MS, APRN, ACNS-BC, CEN, PCCN</w:t>
                            </w:r>
                          </w:p>
                          <w:p w14:paraId="6FC49A98" w14:textId="77777777" w:rsidR="004E1966" w:rsidRPr="001F28E4" w:rsidRDefault="004E1966" w:rsidP="004E1966">
                            <w:pPr>
                              <w:pStyle w:val="BlockText"/>
                              <w:rPr>
                                <w:sz w:val="21"/>
                                <w:szCs w:val="21"/>
                              </w:rPr>
                            </w:pPr>
                          </w:p>
                          <w:p w14:paraId="106AFBF4" w14:textId="77777777" w:rsidR="004E1966" w:rsidRPr="001F28E4" w:rsidRDefault="004E1966" w:rsidP="004E1966">
                            <w:pPr>
                              <w:pStyle w:val="BlockText"/>
                              <w:rPr>
                                <w:sz w:val="21"/>
                                <w:szCs w:val="21"/>
                              </w:rPr>
                            </w:pPr>
                          </w:p>
                          <w:p w14:paraId="6F5D4314" w14:textId="77777777" w:rsidR="004E1966" w:rsidRPr="001F28E4" w:rsidRDefault="004E1966" w:rsidP="004E1966">
                            <w:pPr>
                              <w:pStyle w:val="BlockText"/>
                              <w:rPr>
                                <w:sz w:val="21"/>
                                <w:szCs w:val="21"/>
                              </w:rPr>
                            </w:pPr>
                          </w:p>
                          <w:p w14:paraId="14E3E917" w14:textId="77777777" w:rsidR="004E1966" w:rsidRPr="001F28E4" w:rsidRDefault="004E1966" w:rsidP="004E1966">
                            <w:pPr>
                              <w:pStyle w:val="BlockText"/>
                              <w:rPr>
                                <w:sz w:val="21"/>
                                <w:szCs w:val="21"/>
                              </w:rPr>
                            </w:pPr>
                          </w:p>
                          <w:p w14:paraId="280B87B3" w14:textId="70B58C56" w:rsidR="00AD281D" w:rsidRPr="001F28E4" w:rsidRDefault="007D391C" w:rsidP="007D391C">
                            <w:pPr>
                              <w:rPr>
                                <w:color w:val="FFFFFF" w:themeColor="background1"/>
                                <w:sz w:val="21"/>
                                <w:szCs w:val="21"/>
                              </w:rPr>
                            </w:pPr>
                            <w:r w:rsidRPr="001F28E4">
                              <w:rPr>
                                <w:color w:val="FFFFFF" w:themeColor="background1"/>
                                <w:kern w:val="0"/>
                                <w:sz w:val="21"/>
                                <w:szCs w:val="21"/>
                                <w14:ligatures w14:val="none"/>
                              </w:rPr>
                              <w:t xml:space="preserve">  </w:t>
                            </w:r>
                            <w:r w:rsidR="00AD281D" w:rsidRPr="001F28E4">
                              <w:rPr>
                                <w:color w:val="FFFFFF" w:themeColor="background1"/>
                                <w:kern w:val="0"/>
                                <w:sz w:val="21"/>
                                <w:szCs w:val="21"/>
                                <w14:ligatures w14:val="none"/>
                              </w:rPr>
                              <w:t>~ Pam  Schmidt</w:t>
                            </w:r>
                            <w:r w:rsidRPr="001F28E4">
                              <w:rPr>
                                <w:color w:val="FFFFFF" w:themeColor="background1"/>
                                <w:kern w:val="0"/>
                                <w:sz w:val="21"/>
                                <w:szCs w:val="21"/>
                                <w14:ligatures w14:val="none"/>
                              </w:rPr>
                              <w:t xml:space="preserve"> – 2023 President</w:t>
                            </w:r>
                          </w:p>
                        </w:tc>
                      </w:tr>
                      <w:tr w:rsidR="00A82319" w14:paraId="267BA53E" w14:textId="77777777" w:rsidTr="00DE3AC4">
                        <w:trPr>
                          <w:trHeight w:hRule="exact" w:val="288"/>
                        </w:trPr>
                        <w:tc>
                          <w:tcPr>
                            <w:tcW w:w="3690" w:type="dxa"/>
                          </w:tcPr>
                          <w:p w14:paraId="2EEB1125" w14:textId="0F5D0D74" w:rsidR="00A82319" w:rsidRPr="001F28E4" w:rsidRDefault="00A82319">
                            <w:pPr>
                              <w:rPr>
                                <w:sz w:val="21"/>
                                <w:szCs w:val="21"/>
                              </w:rPr>
                            </w:pPr>
                          </w:p>
                          <w:p w14:paraId="468AEC3E" w14:textId="77777777" w:rsidR="00C3410D" w:rsidRPr="001F28E4" w:rsidRDefault="00C3410D">
                            <w:pPr>
                              <w:rPr>
                                <w:sz w:val="21"/>
                                <w:szCs w:val="21"/>
                              </w:rPr>
                            </w:pPr>
                          </w:p>
                          <w:p w14:paraId="719A540D" w14:textId="77777777" w:rsidR="00C3410D" w:rsidRPr="001F28E4" w:rsidRDefault="00C3410D">
                            <w:pPr>
                              <w:rPr>
                                <w:sz w:val="21"/>
                                <w:szCs w:val="21"/>
                              </w:rPr>
                            </w:pPr>
                          </w:p>
                          <w:p w14:paraId="72F713A8" w14:textId="77777777" w:rsidR="00C3410D" w:rsidRPr="001F28E4" w:rsidRDefault="00C3410D">
                            <w:pPr>
                              <w:rPr>
                                <w:sz w:val="21"/>
                                <w:szCs w:val="21"/>
                              </w:rPr>
                            </w:pPr>
                          </w:p>
                          <w:p w14:paraId="718405E6" w14:textId="77777777" w:rsidR="00FA1507" w:rsidRPr="001F28E4" w:rsidRDefault="00FA1507">
                            <w:pPr>
                              <w:rPr>
                                <w:sz w:val="21"/>
                                <w:szCs w:val="21"/>
                              </w:rPr>
                            </w:pPr>
                          </w:p>
                          <w:p w14:paraId="56B0B729" w14:textId="77777777" w:rsidR="00FA1507" w:rsidRPr="001F28E4" w:rsidRDefault="00FA1507">
                            <w:pPr>
                              <w:rPr>
                                <w:sz w:val="21"/>
                                <w:szCs w:val="21"/>
                              </w:rPr>
                            </w:pPr>
                          </w:p>
                          <w:p w14:paraId="03992DB8" w14:textId="77777777" w:rsidR="00FA1507" w:rsidRPr="001F28E4" w:rsidRDefault="00FA1507">
                            <w:pPr>
                              <w:rPr>
                                <w:sz w:val="21"/>
                                <w:szCs w:val="21"/>
                              </w:rPr>
                            </w:pPr>
                          </w:p>
                        </w:tc>
                      </w:tr>
                      <w:tr w:rsidR="00A82319" w14:paraId="516CDB9E" w14:textId="77777777" w:rsidTr="00DE3AC4">
                        <w:trPr>
                          <w:trHeight w:hRule="exact" w:val="3312"/>
                        </w:trPr>
                        <w:tc>
                          <w:tcPr>
                            <w:tcW w:w="3690" w:type="dxa"/>
                          </w:tcPr>
                          <w:p w14:paraId="2CAFF768" w14:textId="77777777" w:rsidR="00A82319" w:rsidRDefault="00E25C8D">
                            <w:r>
                              <w:rPr>
                                <w:rFonts w:ascii="Arial" w:hAnsi="Arial" w:cs="Arial"/>
                                <w:noProof/>
                                <w:sz w:val="21"/>
                                <w:szCs w:val="21"/>
                              </w:rPr>
                              <w:drawing>
                                <wp:inline distT="0" distB="0" distL="0" distR="0" wp14:anchorId="4E09A142" wp14:editId="130BB90F">
                                  <wp:extent cx="657225" cy="794147"/>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229" cy="803819"/>
                                          </a:xfrm>
                                          <a:prstGeom prst="rect">
                                            <a:avLst/>
                                          </a:prstGeom>
                                          <a:noFill/>
                                          <a:ln>
                                            <a:noFill/>
                                          </a:ln>
                                        </pic:spPr>
                                      </pic:pic>
                                    </a:graphicData>
                                  </a:graphic>
                                </wp:inline>
                              </w:drawing>
                            </w:r>
                            <w:r w:rsidR="00EF68F1">
                              <w:rPr>
                                <w:rFonts w:ascii="Arial" w:hAnsi="Arial" w:cs="Arial"/>
                                <w:noProof/>
                                <w:sz w:val="21"/>
                                <w:szCs w:val="21"/>
                              </w:rPr>
                              <w:drawing>
                                <wp:inline distT="0" distB="0" distL="0" distR="0" wp14:anchorId="210B8D11" wp14:editId="35FCB561">
                                  <wp:extent cx="781050" cy="794068"/>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9932" cy="803098"/>
                                          </a:xfrm>
                                          <a:prstGeom prst="rect">
                                            <a:avLst/>
                                          </a:prstGeom>
                                          <a:noFill/>
                                          <a:ln>
                                            <a:noFill/>
                                          </a:ln>
                                        </pic:spPr>
                                      </pic:pic>
                                    </a:graphicData>
                                  </a:graphic>
                                </wp:inline>
                              </w:drawing>
                            </w:r>
                            <w:r w:rsidR="00AB7124">
                              <w:rPr>
                                <w:rFonts w:ascii="Arial" w:hAnsi="Arial" w:cs="Arial"/>
                                <w:noProof/>
                                <w:sz w:val="21"/>
                                <w:szCs w:val="21"/>
                              </w:rPr>
                              <w:drawing>
                                <wp:inline distT="0" distB="0" distL="0" distR="0" wp14:anchorId="005182C7" wp14:editId="597E2E70">
                                  <wp:extent cx="676148" cy="797560"/>
                                  <wp:effectExtent l="0" t="0" r="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978" cy="810335"/>
                                          </a:xfrm>
                                          <a:prstGeom prst="rect">
                                            <a:avLst/>
                                          </a:prstGeom>
                                          <a:noFill/>
                                          <a:ln>
                                            <a:noFill/>
                                          </a:ln>
                                        </pic:spPr>
                                      </pic:pic>
                                    </a:graphicData>
                                  </a:graphic>
                                </wp:inline>
                              </w:drawing>
                            </w:r>
                          </w:p>
                          <w:p w14:paraId="707EF43E" w14:textId="16F52EF0" w:rsidR="00AB7124" w:rsidRDefault="003F4A0D">
                            <w:r>
                              <w:t xml:space="preserve">  Emily</w:t>
                            </w:r>
                            <w:r w:rsidR="00891C07">
                              <w:t xml:space="preserve">       </w:t>
                            </w:r>
                            <w:r>
                              <w:t xml:space="preserve">     </w:t>
                            </w:r>
                            <w:r w:rsidR="00891C07">
                              <w:t xml:space="preserve"> Melanie          Molly</w:t>
                            </w:r>
                          </w:p>
                        </w:tc>
                      </w:tr>
                    </w:tbl>
                    <w:p w14:paraId="58322838" w14:textId="75E7DB2A" w:rsidR="00A82319" w:rsidRDefault="00B33734">
                      <w:pPr>
                        <w:pStyle w:val="Caption"/>
                      </w:pPr>
                      <w:r>
                        <w:t>Members of MN NACNS enjoying lunch</w:t>
                      </w:r>
                    </w:p>
                  </w:txbxContent>
                </v:textbox>
                <w10:wrap type="square" anchorx="margin"/>
              </v:shape>
            </w:pict>
          </mc:Fallback>
        </mc:AlternateContent>
      </w:r>
      <w:r w:rsidR="00D83B92">
        <w:t xml:space="preserve">Volume 1 / Issue </w:t>
      </w:r>
      <w:r w:rsidR="00E97841">
        <w:t>4</w:t>
      </w:r>
    </w:p>
    <w:p w14:paraId="601399F9" w14:textId="4A8BE9EF" w:rsidR="00FA0076" w:rsidRDefault="00E97841">
      <w:pPr>
        <w:pStyle w:val="Heading1"/>
      </w:pPr>
      <w:r>
        <w:t>new MN NACNS Board Members</w:t>
      </w:r>
    </w:p>
    <w:p w14:paraId="63183D8D" w14:textId="4F3BD08E" w:rsidR="00F9321F" w:rsidRPr="00F32FE2" w:rsidRDefault="00E97841" w:rsidP="00A41303">
      <w:pPr>
        <w:rPr>
          <w:rFonts w:ascii="Calibri" w:hAnsi="Calibri" w:cs="Calibri"/>
          <w:sz w:val="22"/>
          <w:szCs w:val="22"/>
        </w:rPr>
      </w:pPr>
      <w:r w:rsidRPr="00F32FE2">
        <w:rPr>
          <w:rFonts w:ascii="Calibri" w:hAnsi="Calibri" w:cs="Calibri"/>
          <w:sz w:val="22"/>
          <w:szCs w:val="22"/>
        </w:rPr>
        <w:t xml:space="preserve">Congratulations and welcome to the following individuals on being elected to the </w:t>
      </w:r>
      <w:r w:rsidR="00F9321F" w:rsidRPr="00F32FE2">
        <w:rPr>
          <w:rFonts w:ascii="Calibri" w:hAnsi="Calibri" w:cs="Calibri"/>
          <w:sz w:val="22"/>
          <w:szCs w:val="22"/>
        </w:rPr>
        <w:t xml:space="preserve">2024 </w:t>
      </w:r>
      <w:r w:rsidRPr="00F32FE2">
        <w:rPr>
          <w:rFonts w:ascii="Calibri" w:hAnsi="Calibri" w:cs="Calibri"/>
          <w:sz w:val="22"/>
          <w:szCs w:val="22"/>
        </w:rPr>
        <w:t xml:space="preserve">MN NACNS Board.  </w:t>
      </w:r>
    </w:p>
    <w:p w14:paraId="249738FD" w14:textId="32E32B07" w:rsidR="00884FDB" w:rsidRDefault="00280DAB" w:rsidP="003239DB">
      <w:pPr>
        <w:pStyle w:val="NormalWeb"/>
        <w:spacing w:before="0" w:beforeAutospacing="0" w:after="210" w:afterAutospacing="0"/>
      </w:pPr>
      <w:r w:rsidRPr="00F32FE2">
        <w:rPr>
          <w:b/>
          <w:bCs/>
        </w:rPr>
        <w:t xml:space="preserve">President-Elect: </w:t>
      </w:r>
      <w:r w:rsidRPr="00F32FE2">
        <w:t>Emily</w:t>
      </w:r>
      <w:r w:rsidR="00884FDB" w:rsidRPr="00F32FE2">
        <w:t xml:space="preserve"> Stelter is an Adult-Gerontology Clinical Nurse Specialist with a Doctorate in Nursing Practice degree from the University of Minnesota</w:t>
      </w:r>
      <w:r w:rsidRPr="00F32FE2">
        <w:t xml:space="preserve">.  Her </w:t>
      </w:r>
      <w:r w:rsidR="00884FDB" w:rsidRPr="00F32FE2">
        <w:t xml:space="preserve">expertise stems from clinical roles spanning adult med-surg and orthopedic nursing including Staff Nurse, Charge Nurse, Preceptor, and Co-chair of an Adult Nursing Practice Council. </w:t>
      </w:r>
      <w:r w:rsidR="003239DB" w:rsidRPr="00F32FE2">
        <w:t xml:space="preserve">She </w:t>
      </w:r>
      <w:r w:rsidR="00F32FE2" w:rsidRPr="00F32FE2">
        <w:t>is currently</w:t>
      </w:r>
      <w:r w:rsidR="00884FDB" w:rsidRPr="00F32FE2">
        <w:t xml:space="preserve"> practicing as a CNS at M Health Fairview in the role of a System Advanced Practice Registered Nurse supporting medical surgical and intermediate care areas</w:t>
      </w:r>
      <w:r w:rsidR="00F32FE2" w:rsidRPr="00F32FE2">
        <w:t>.</w:t>
      </w:r>
    </w:p>
    <w:p w14:paraId="3CF6CBFD" w14:textId="74AF1ADF" w:rsidR="00F32FE2" w:rsidRDefault="00F32FE2" w:rsidP="003239DB">
      <w:pPr>
        <w:pStyle w:val="NormalWeb"/>
        <w:spacing w:before="0" w:beforeAutospacing="0" w:after="210" w:afterAutospacing="0"/>
        <w:rPr>
          <w:bCs/>
        </w:rPr>
      </w:pPr>
      <w:r>
        <w:rPr>
          <w:b/>
        </w:rPr>
        <w:t xml:space="preserve">Treasurer: </w:t>
      </w:r>
      <w:r w:rsidR="00170BE1" w:rsidRPr="00170BE1">
        <w:rPr>
          <w:bCs/>
        </w:rPr>
        <w:t>Melanie Zell is an Advanced Practice Register</w:t>
      </w:r>
      <w:r w:rsidR="007F3043">
        <w:rPr>
          <w:bCs/>
        </w:rPr>
        <w:t>ed</w:t>
      </w:r>
      <w:r w:rsidR="00170BE1" w:rsidRPr="00170BE1">
        <w:rPr>
          <w:bCs/>
        </w:rPr>
        <w:t xml:space="preserve"> Nurse, Adult-Gerontology Clinical Nurse Specialist with a Master’s in Nursing Practice from the University of South Alabama. She has worked as a CNS at the University of Minnesota Medical Center since 2017, focusing on adult/gerontology acute care, respiratory care, enteral feeding, and general medical surgical nursing. </w:t>
      </w:r>
    </w:p>
    <w:p w14:paraId="5F2BFB75" w14:textId="20E9D0DE" w:rsidR="00DF21C3" w:rsidRPr="00DF21C3" w:rsidRDefault="007F3043" w:rsidP="00DF21C3">
      <w:pPr>
        <w:pStyle w:val="NormalWeb"/>
        <w:spacing w:after="210"/>
        <w:rPr>
          <w:bCs/>
        </w:rPr>
      </w:pPr>
      <w:r>
        <w:rPr>
          <w:b/>
        </w:rPr>
        <w:t>Student Representative:</w:t>
      </w:r>
      <w:r w:rsidR="00DF21C3">
        <w:rPr>
          <w:b/>
        </w:rPr>
        <w:t xml:space="preserve"> </w:t>
      </w:r>
      <w:r>
        <w:rPr>
          <w:b/>
        </w:rPr>
        <w:t xml:space="preserve"> </w:t>
      </w:r>
      <w:r w:rsidR="00DF21C3" w:rsidRPr="00DF21C3">
        <w:rPr>
          <w:bCs/>
        </w:rPr>
        <w:t xml:space="preserve">Mollie </w:t>
      </w:r>
      <w:r w:rsidR="00DF195E">
        <w:rPr>
          <w:bCs/>
        </w:rPr>
        <w:t xml:space="preserve">Meinhold </w:t>
      </w:r>
      <w:r w:rsidR="00DF21C3" w:rsidRPr="00DF21C3">
        <w:rPr>
          <w:bCs/>
        </w:rPr>
        <w:t>is a Clinical Nurse Specialist student at the University of Minnesota and will graduate in the spring of 2026. While pursuing her graduate degree Mollie is working at Essentia Health, St. Mary’s Medical Center Duluth as a CNS intern. Mollie’s goal is to work for Essentia Health as the Critical Care CNS after graduation.</w:t>
      </w:r>
    </w:p>
    <w:p w14:paraId="359C3B2E" w14:textId="67918B84" w:rsidR="00A82319" w:rsidRDefault="003F4A0D">
      <w:pPr>
        <w:pStyle w:val="Heading1"/>
      </w:pPr>
      <w:r>
        <w:t xml:space="preserve">help needed </w:t>
      </w:r>
      <w:r w:rsidR="003A315E">
        <w:t>– pharmacology conference</w:t>
      </w:r>
    </w:p>
    <w:p w14:paraId="0122ABC2" w14:textId="2B3CE64C" w:rsidR="00406E5A" w:rsidRPr="00CD5A88" w:rsidRDefault="00564626" w:rsidP="00E7726F">
      <w:pPr>
        <w:spacing w:line="276" w:lineRule="auto"/>
        <w:rPr>
          <w:rFonts w:ascii="Calibri" w:hAnsi="Calibri" w:cs="Calibri"/>
          <w:sz w:val="22"/>
          <w:szCs w:val="22"/>
        </w:rPr>
      </w:pPr>
      <w:r w:rsidRPr="00CD5A88">
        <w:rPr>
          <w:rFonts w:ascii="Calibri" w:hAnsi="Calibri" w:cs="Calibri"/>
          <w:sz w:val="22"/>
          <w:szCs w:val="22"/>
        </w:rPr>
        <w:t>2024 is just around the corner and we need he</w:t>
      </w:r>
      <w:r w:rsidR="00F62DE1" w:rsidRPr="00CD5A88">
        <w:rPr>
          <w:rFonts w:ascii="Calibri" w:hAnsi="Calibri" w:cs="Calibri"/>
          <w:sz w:val="22"/>
          <w:szCs w:val="22"/>
        </w:rPr>
        <w:t xml:space="preserve">lp planning the spring pharmacology </w:t>
      </w:r>
      <w:r w:rsidR="00FD5DDC" w:rsidRPr="00CD5A88">
        <w:rPr>
          <w:rFonts w:ascii="Calibri" w:hAnsi="Calibri" w:cs="Calibri"/>
          <w:sz w:val="22"/>
          <w:szCs w:val="22"/>
        </w:rPr>
        <w:t xml:space="preserve">conference.  </w:t>
      </w:r>
      <w:r w:rsidR="00F62DE1" w:rsidRPr="00CD5A88">
        <w:rPr>
          <w:rFonts w:ascii="Calibri" w:hAnsi="Calibri" w:cs="Calibri"/>
          <w:sz w:val="22"/>
          <w:szCs w:val="22"/>
        </w:rPr>
        <w:t>A chair and co-chair are essential, as well as committee members for the successful planning and implementation of the c</w:t>
      </w:r>
      <w:r w:rsidR="008850AB" w:rsidRPr="00CD5A88">
        <w:rPr>
          <w:rFonts w:ascii="Calibri" w:hAnsi="Calibri" w:cs="Calibri"/>
          <w:sz w:val="22"/>
          <w:szCs w:val="22"/>
        </w:rPr>
        <w:t>onference</w:t>
      </w:r>
      <w:r w:rsidR="00F62DE1" w:rsidRPr="00CD5A88">
        <w:rPr>
          <w:rFonts w:ascii="Calibri" w:hAnsi="Calibri" w:cs="Calibri"/>
          <w:sz w:val="22"/>
          <w:szCs w:val="22"/>
        </w:rPr>
        <w:t xml:space="preserve">.  If you are interested in participating, please email us at </w:t>
      </w:r>
      <w:hyperlink r:id="rId12" w:history="1">
        <w:r w:rsidR="00DB6EC7" w:rsidRPr="00CD5A88">
          <w:rPr>
            <w:rStyle w:val="Hyperlink"/>
            <w:rFonts w:ascii="Calibri" w:hAnsi="Calibri" w:cs="Calibri"/>
            <w:sz w:val="22"/>
            <w:szCs w:val="22"/>
          </w:rPr>
          <w:t>mncns.affiliate@gmail.com</w:t>
        </w:r>
      </w:hyperlink>
      <w:r w:rsidR="00F62DE1" w:rsidRPr="00CD5A88">
        <w:rPr>
          <w:rFonts w:ascii="Calibri" w:hAnsi="Calibri" w:cs="Calibri"/>
          <w:sz w:val="22"/>
          <w:szCs w:val="22"/>
        </w:rPr>
        <w:t xml:space="preserve">, by </w:t>
      </w:r>
      <w:r w:rsidR="00FD3B49">
        <w:rPr>
          <w:rFonts w:ascii="Calibri" w:hAnsi="Calibri" w:cs="Calibri"/>
          <w:sz w:val="22"/>
          <w:szCs w:val="22"/>
        </w:rPr>
        <w:t>Fri</w:t>
      </w:r>
      <w:r w:rsidR="00B36DC3">
        <w:rPr>
          <w:rFonts w:ascii="Calibri" w:hAnsi="Calibri" w:cs="Calibri"/>
          <w:sz w:val="22"/>
          <w:szCs w:val="22"/>
        </w:rPr>
        <w:t xml:space="preserve">day, </w:t>
      </w:r>
      <w:r w:rsidR="00F62DE1" w:rsidRPr="00CD5A88">
        <w:rPr>
          <w:rFonts w:ascii="Calibri" w:hAnsi="Calibri" w:cs="Calibri"/>
          <w:sz w:val="22"/>
          <w:szCs w:val="22"/>
        </w:rPr>
        <w:t xml:space="preserve">January 12, 2024.  </w:t>
      </w:r>
      <w:r w:rsidR="00B36DC3">
        <w:rPr>
          <w:rFonts w:ascii="Calibri" w:hAnsi="Calibri" w:cs="Calibri"/>
          <w:sz w:val="22"/>
          <w:szCs w:val="22"/>
        </w:rPr>
        <w:t xml:space="preserve">We know that many appreciate this opportunity to get essential pharmacology contact hours. </w:t>
      </w:r>
      <w:r w:rsidR="00F62DE1" w:rsidRPr="00CD5A88">
        <w:rPr>
          <w:rFonts w:ascii="Calibri" w:hAnsi="Calibri" w:cs="Calibri"/>
          <w:sz w:val="22"/>
          <w:szCs w:val="22"/>
        </w:rPr>
        <w:t xml:space="preserve">If we do not have volunteers stepping forward, the pharmacology </w:t>
      </w:r>
      <w:r w:rsidR="000F5795" w:rsidRPr="00CD5A88">
        <w:rPr>
          <w:rFonts w:ascii="Calibri" w:hAnsi="Calibri" w:cs="Calibri"/>
          <w:sz w:val="22"/>
          <w:szCs w:val="22"/>
        </w:rPr>
        <w:t>conference</w:t>
      </w:r>
      <w:r w:rsidR="00F62DE1" w:rsidRPr="00CD5A88">
        <w:rPr>
          <w:rFonts w:ascii="Calibri" w:hAnsi="Calibri" w:cs="Calibri"/>
          <w:sz w:val="22"/>
          <w:szCs w:val="22"/>
        </w:rPr>
        <w:t xml:space="preserve"> may not be offered.  </w:t>
      </w:r>
    </w:p>
    <w:p w14:paraId="36DD74C2" w14:textId="77777777" w:rsidR="00D67BF4" w:rsidRPr="008850AB" w:rsidRDefault="00D67BF4" w:rsidP="00E7726F">
      <w:pPr>
        <w:spacing w:line="276" w:lineRule="auto"/>
        <w:rPr>
          <w:rFonts w:ascii="Calibri" w:hAnsi="Calibri" w:cs="Calibri"/>
          <w:sz w:val="22"/>
          <w:szCs w:val="22"/>
        </w:rPr>
      </w:pPr>
    </w:p>
    <w:p w14:paraId="0946D5F6" w14:textId="77777777" w:rsidR="004D1B2F" w:rsidRDefault="004D1B2F" w:rsidP="00D67BF4">
      <w:pPr>
        <w:rPr>
          <w:rFonts w:ascii="Arial" w:hAnsi="Arial" w:cs="Arial"/>
          <w:b/>
          <w:bCs/>
          <w:color w:val="C44221" w:themeColor="accent2"/>
          <w:sz w:val="24"/>
          <w:szCs w:val="24"/>
        </w:rPr>
      </w:pPr>
    </w:p>
    <w:p w14:paraId="59525BC6" w14:textId="77777777" w:rsidR="004D1B2F" w:rsidRDefault="004D1B2F" w:rsidP="00D67BF4">
      <w:pPr>
        <w:rPr>
          <w:rFonts w:ascii="Arial" w:hAnsi="Arial" w:cs="Arial"/>
          <w:b/>
          <w:bCs/>
          <w:color w:val="C44221" w:themeColor="accent2"/>
          <w:sz w:val="24"/>
          <w:szCs w:val="24"/>
        </w:rPr>
      </w:pPr>
    </w:p>
    <w:p w14:paraId="6D64FBD9" w14:textId="47979F42" w:rsidR="00B35162" w:rsidRPr="00D67BF4" w:rsidRDefault="00D67BF4" w:rsidP="00D67BF4">
      <w:pPr>
        <w:rPr>
          <w:rFonts w:ascii="Arial" w:hAnsi="Arial" w:cs="Arial"/>
          <w:b/>
          <w:bCs/>
          <w:color w:val="C44221" w:themeColor="accent2"/>
          <w:sz w:val="24"/>
          <w:szCs w:val="24"/>
        </w:rPr>
      </w:pPr>
      <w:r w:rsidRPr="00D67BF4">
        <w:rPr>
          <w:rFonts w:ascii="Arial" w:hAnsi="Arial" w:cs="Arial"/>
          <w:b/>
          <w:bCs/>
          <w:color w:val="C44221" w:themeColor="accent2"/>
          <w:sz w:val="24"/>
          <w:szCs w:val="24"/>
        </w:rPr>
        <w:lastRenderedPageBreak/>
        <w:t>MN NACNS BY-LAW CHANGES</w:t>
      </w:r>
    </w:p>
    <w:p w14:paraId="0E36E015" w14:textId="01EB1E7A" w:rsidR="00FD5DDC" w:rsidRPr="00D67BF4" w:rsidRDefault="00FD5DDC" w:rsidP="00D67BF4">
      <w:pPr>
        <w:rPr>
          <w:rFonts w:ascii="Calibri" w:hAnsi="Calibri" w:cs="Calibri"/>
          <w:sz w:val="22"/>
          <w:szCs w:val="22"/>
        </w:rPr>
      </w:pPr>
      <w:r w:rsidRPr="00D67BF4">
        <w:rPr>
          <w:rFonts w:ascii="Calibri" w:hAnsi="Calibri" w:cs="Calibri"/>
          <w:sz w:val="22"/>
          <w:szCs w:val="22"/>
        </w:rPr>
        <w:t xml:space="preserve">The following updates were approved at the MN NACNS Annual Meeting </w:t>
      </w:r>
      <w:r w:rsidR="000F5795" w:rsidRPr="00D67BF4">
        <w:rPr>
          <w:rFonts w:ascii="Calibri" w:hAnsi="Calibri" w:cs="Calibri"/>
          <w:sz w:val="22"/>
          <w:szCs w:val="22"/>
        </w:rPr>
        <w:t>on October 6, 2023</w:t>
      </w:r>
      <w:r w:rsidR="00C53818">
        <w:rPr>
          <w:rFonts w:ascii="Calibri" w:hAnsi="Calibri" w:cs="Calibri"/>
          <w:sz w:val="22"/>
          <w:szCs w:val="22"/>
        </w:rPr>
        <w:t>:</w:t>
      </w:r>
      <w:r w:rsidR="000F5795" w:rsidRPr="00D67BF4">
        <w:rPr>
          <w:rFonts w:ascii="Calibri" w:hAnsi="Calibri" w:cs="Calibri"/>
          <w:sz w:val="22"/>
          <w:szCs w:val="22"/>
        </w:rPr>
        <w:t xml:space="preserve">  </w:t>
      </w:r>
    </w:p>
    <w:p w14:paraId="622EB859" w14:textId="77777777" w:rsidR="000F5795" w:rsidRPr="00C7129F" w:rsidRDefault="000F5795" w:rsidP="00C7129F">
      <w:pPr>
        <w:pStyle w:val="ListParagraph"/>
        <w:numPr>
          <w:ilvl w:val="0"/>
          <w:numId w:val="5"/>
        </w:numPr>
        <w:rPr>
          <w:rFonts w:ascii="Calibri" w:eastAsia="Times New Roman" w:hAnsi="Calibri" w:cs="Calibri"/>
          <w:color w:val="auto"/>
          <w:kern w:val="0"/>
          <w:sz w:val="22"/>
          <w:szCs w:val="22"/>
          <w:lang w:eastAsia="en-US"/>
          <w14:ligatures w14:val="none"/>
        </w:rPr>
      </w:pPr>
      <w:r w:rsidRPr="00C7129F">
        <w:rPr>
          <w:rFonts w:ascii="Calibri" w:eastAsia="Times New Roman" w:hAnsi="Calibri" w:cs="Calibri"/>
          <w:color w:val="000000"/>
          <w:kern w:val="0"/>
          <w:sz w:val="22"/>
          <w:szCs w:val="22"/>
          <w:lang w:eastAsia="en-US"/>
          <w14:ligatures w14:val="none"/>
        </w:rPr>
        <w:t>Article VII, section 3c: Added “start of the new calendar year” and deleted</w:t>
      </w:r>
      <w:r w:rsidRPr="00C7129F">
        <w:rPr>
          <w:rFonts w:ascii="Calibri" w:eastAsia="Times New Roman" w:hAnsi="Calibri" w:cs="Calibri"/>
          <w:b/>
          <w:bCs/>
          <w:color w:val="FF0000"/>
          <w:kern w:val="0"/>
          <w:sz w:val="22"/>
          <w:szCs w:val="22"/>
          <w:lang w:eastAsia="en-US"/>
          <w14:ligatures w14:val="none"/>
        </w:rPr>
        <w:t xml:space="preserve"> </w:t>
      </w:r>
      <w:r w:rsidRPr="00C7129F">
        <w:rPr>
          <w:rFonts w:ascii="Calibri" w:eastAsia="Times New Roman" w:hAnsi="Calibri" w:cs="Calibri"/>
          <w:color w:val="000000"/>
          <w:kern w:val="0"/>
          <w:sz w:val="22"/>
          <w:szCs w:val="22"/>
          <w:lang w:eastAsia="en-US"/>
          <w14:ligatures w14:val="none"/>
        </w:rPr>
        <w:t>“close of the annual business meeting of the Association…”</w:t>
      </w:r>
    </w:p>
    <w:p w14:paraId="35630866" w14:textId="77777777" w:rsidR="000F5795" w:rsidRPr="00C7129F" w:rsidRDefault="000F5795" w:rsidP="00C7129F">
      <w:pPr>
        <w:pStyle w:val="ListParagraph"/>
        <w:numPr>
          <w:ilvl w:val="0"/>
          <w:numId w:val="5"/>
        </w:numPr>
        <w:rPr>
          <w:rFonts w:ascii="Calibri" w:eastAsia="Times New Roman" w:hAnsi="Calibri" w:cs="Calibri"/>
          <w:color w:val="auto"/>
          <w:kern w:val="0"/>
          <w:sz w:val="22"/>
          <w:szCs w:val="22"/>
          <w:lang w:eastAsia="en-US"/>
          <w14:ligatures w14:val="none"/>
        </w:rPr>
      </w:pPr>
      <w:r w:rsidRPr="00C7129F">
        <w:rPr>
          <w:rFonts w:ascii="Calibri" w:eastAsia="Times New Roman" w:hAnsi="Calibri" w:cs="Calibri"/>
          <w:color w:val="000000"/>
          <w:kern w:val="0"/>
          <w:sz w:val="22"/>
          <w:szCs w:val="22"/>
          <w:lang w:eastAsia="en-US"/>
          <w14:ligatures w14:val="none"/>
        </w:rPr>
        <w:t>Article VIII, section 1b: Added “with an active status ( regular, student, senior or associate). To provide for effective planning, it is the expectation that members attend and participate in at least 75% of committee planning meetings.”</w:t>
      </w:r>
    </w:p>
    <w:p w14:paraId="5DA0E564" w14:textId="5DDA34BA" w:rsidR="000F5795" w:rsidRPr="00C7129F" w:rsidRDefault="000F5795" w:rsidP="00C7129F">
      <w:pPr>
        <w:pStyle w:val="ListParagraph"/>
        <w:numPr>
          <w:ilvl w:val="0"/>
          <w:numId w:val="5"/>
        </w:numPr>
        <w:rPr>
          <w:rFonts w:ascii="Calibri" w:eastAsia="Times New Roman" w:hAnsi="Calibri" w:cs="Calibri"/>
          <w:color w:val="000000"/>
          <w:kern w:val="0"/>
          <w:sz w:val="22"/>
          <w:szCs w:val="22"/>
          <w:lang w:eastAsia="en-US"/>
          <w14:ligatures w14:val="none"/>
        </w:rPr>
      </w:pPr>
      <w:r w:rsidRPr="00C7129F">
        <w:rPr>
          <w:rFonts w:ascii="Calibri" w:eastAsia="Times New Roman" w:hAnsi="Calibri" w:cs="Calibri"/>
          <w:color w:val="000000"/>
          <w:kern w:val="0"/>
          <w:sz w:val="22"/>
          <w:szCs w:val="22"/>
          <w:lang w:eastAsia="en-US"/>
          <w14:ligatures w14:val="none"/>
        </w:rPr>
        <w:t>Article VIII, section 1c: Added “and no more than 10.”</w:t>
      </w:r>
    </w:p>
    <w:p w14:paraId="5697C845" w14:textId="23FCADE9" w:rsidR="00C50949" w:rsidRPr="00C7129F" w:rsidRDefault="00C7129F" w:rsidP="00C7129F">
      <w:pPr>
        <w:rPr>
          <w:rStyle w:val="Hyperlink"/>
          <w:rFonts w:ascii="Calibri" w:hAnsi="Calibri" w:cs="Calibri"/>
          <w:sz w:val="22"/>
          <w:szCs w:val="22"/>
        </w:rPr>
      </w:pPr>
      <w:r>
        <w:rPr>
          <w:rFonts w:ascii="Calibri" w:eastAsia="Times New Roman" w:hAnsi="Calibri" w:cs="Calibri"/>
          <w:color w:val="000000"/>
          <w:kern w:val="0"/>
          <w:sz w:val="22"/>
          <w:szCs w:val="22"/>
          <w:lang w:eastAsia="en-US"/>
          <w14:ligatures w14:val="none"/>
        </w:rPr>
        <w:t>A f</w:t>
      </w:r>
      <w:r w:rsidR="00C50949" w:rsidRPr="00C7129F">
        <w:rPr>
          <w:rFonts w:ascii="Calibri" w:eastAsia="Times New Roman" w:hAnsi="Calibri" w:cs="Calibri"/>
          <w:color w:val="000000"/>
          <w:kern w:val="0"/>
          <w:sz w:val="22"/>
          <w:szCs w:val="22"/>
          <w:lang w:eastAsia="en-US"/>
          <w14:ligatures w14:val="none"/>
        </w:rPr>
        <w:t>ull set of</w:t>
      </w:r>
      <w:r>
        <w:rPr>
          <w:rFonts w:ascii="Calibri" w:eastAsia="Times New Roman" w:hAnsi="Calibri" w:cs="Calibri"/>
          <w:color w:val="000000"/>
          <w:kern w:val="0"/>
          <w:sz w:val="22"/>
          <w:szCs w:val="22"/>
          <w:lang w:eastAsia="en-US"/>
          <w14:ligatures w14:val="none"/>
        </w:rPr>
        <w:t xml:space="preserve"> the</w:t>
      </w:r>
      <w:r w:rsidR="00C50949" w:rsidRPr="00C7129F">
        <w:rPr>
          <w:rFonts w:ascii="Calibri" w:eastAsia="Times New Roman" w:hAnsi="Calibri" w:cs="Calibri"/>
          <w:color w:val="000000"/>
          <w:kern w:val="0"/>
          <w:sz w:val="22"/>
          <w:szCs w:val="22"/>
          <w:lang w:eastAsia="en-US"/>
          <w14:ligatures w14:val="none"/>
        </w:rPr>
        <w:t xml:space="preserve"> by-laws can be reviewed at: </w:t>
      </w:r>
      <w:hyperlink r:id="rId13" w:history="1">
        <w:r w:rsidR="00571192" w:rsidRPr="00C7129F">
          <w:rPr>
            <w:rStyle w:val="Hyperlink"/>
            <w:rFonts w:ascii="Calibri" w:hAnsi="Calibri" w:cs="Calibri"/>
            <w:sz w:val="22"/>
            <w:szCs w:val="22"/>
          </w:rPr>
          <w:t>MN NACNS - Bylaws</w:t>
        </w:r>
      </w:hyperlink>
    </w:p>
    <w:p w14:paraId="68891C90" w14:textId="77777777" w:rsidR="00AD6E0A" w:rsidRDefault="00AD6E0A" w:rsidP="00D67BF4">
      <w:pPr>
        <w:rPr>
          <w:rFonts w:ascii="Calibri" w:hAnsi="Calibri" w:cs="Calibri"/>
          <w:sz w:val="22"/>
          <w:szCs w:val="22"/>
        </w:rPr>
      </w:pPr>
    </w:p>
    <w:p w14:paraId="491AB9E5" w14:textId="1814CEBC" w:rsidR="00EA7549" w:rsidRPr="00AD6E0A" w:rsidRDefault="00296CCF" w:rsidP="00EA7549">
      <w:pPr>
        <w:rPr>
          <w:rFonts w:asciiTheme="majorHAnsi" w:hAnsiTheme="majorHAnsi" w:cstheme="majorHAnsi"/>
          <w:b/>
          <w:bCs/>
          <w:color w:val="C44221" w:themeColor="accent2"/>
          <w:sz w:val="24"/>
          <w:szCs w:val="24"/>
        </w:rPr>
      </w:pPr>
      <w:r>
        <w:rPr>
          <w:rFonts w:asciiTheme="majorHAnsi" w:hAnsiTheme="majorHAnsi" w:cstheme="majorHAnsi"/>
          <w:b/>
          <w:bCs/>
          <w:color w:val="C44221" w:themeColor="accent2"/>
          <w:sz w:val="24"/>
          <w:szCs w:val="24"/>
        </w:rPr>
        <w:t xml:space="preserve">MN </w:t>
      </w:r>
      <w:r w:rsidR="00EA7549">
        <w:rPr>
          <w:rFonts w:asciiTheme="majorHAnsi" w:hAnsiTheme="majorHAnsi" w:cstheme="majorHAnsi"/>
          <w:b/>
          <w:bCs/>
          <w:color w:val="C44221" w:themeColor="accent2"/>
          <w:sz w:val="24"/>
          <w:szCs w:val="24"/>
        </w:rPr>
        <w:t>TITLE PROTECTION UPHELD</w:t>
      </w:r>
      <w:r w:rsidR="00163C81">
        <w:rPr>
          <w:rFonts w:asciiTheme="majorHAnsi" w:hAnsiTheme="majorHAnsi" w:cstheme="majorHAnsi"/>
          <w:b/>
          <w:bCs/>
          <w:color w:val="C44221" w:themeColor="accent2"/>
          <w:sz w:val="24"/>
          <w:szCs w:val="24"/>
        </w:rPr>
        <w:t xml:space="preserve"> </w:t>
      </w:r>
    </w:p>
    <w:p w14:paraId="006C22A0" w14:textId="25A7B408" w:rsidR="009B717B" w:rsidRDefault="00163C81" w:rsidP="00077DA0">
      <w:pPr>
        <w:pStyle w:val="NoSpacing"/>
        <w:rPr>
          <w:rFonts w:ascii="Calibri" w:hAnsi="Calibri" w:cs="Calibri"/>
        </w:rPr>
      </w:pPr>
      <w:r w:rsidRPr="00163C81">
        <w:rPr>
          <w:rFonts w:ascii="Calibri" w:hAnsi="Calibri" w:cs="Calibri"/>
        </w:rPr>
        <w:t>Shout-out to Melissa Thorson,</w:t>
      </w:r>
      <w:r w:rsidR="00B8215B">
        <w:rPr>
          <w:rFonts w:ascii="Calibri" w:hAnsi="Calibri" w:cs="Calibri"/>
        </w:rPr>
        <w:t xml:space="preserve"> MS, APRN, CCNS, CCRN</w:t>
      </w:r>
      <w:r w:rsidR="00BC0FBD">
        <w:rPr>
          <w:rFonts w:ascii="Calibri" w:hAnsi="Calibri" w:cs="Calibri"/>
        </w:rPr>
        <w:t xml:space="preserve"> (</w:t>
      </w:r>
      <w:r w:rsidRPr="00163C81">
        <w:rPr>
          <w:rFonts w:ascii="Calibri" w:hAnsi="Calibri" w:cs="Calibri"/>
        </w:rPr>
        <w:t>North Memorial</w:t>
      </w:r>
      <w:r w:rsidR="00BC0FBD">
        <w:rPr>
          <w:rFonts w:ascii="Calibri" w:hAnsi="Calibri" w:cs="Calibri"/>
        </w:rPr>
        <w:t>)</w:t>
      </w:r>
      <w:r w:rsidRPr="00163C81">
        <w:rPr>
          <w:rFonts w:ascii="Calibri" w:hAnsi="Calibri" w:cs="Calibri"/>
        </w:rPr>
        <w:t xml:space="preserve"> for notifying us of an error on the MN </w:t>
      </w:r>
      <w:r w:rsidR="00694865">
        <w:rPr>
          <w:rFonts w:ascii="Calibri" w:hAnsi="Calibri" w:cs="Calibri"/>
        </w:rPr>
        <w:t>Department of Human Services</w:t>
      </w:r>
      <w:r w:rsidR="00F96F0E">
        <w:rPr>
          <w:rFonts w:ascii="Calibri" w:hAnsi="Calibri" w:cs="Calibri"/>
        </w:rPr>
        <w:t xml:space="preserve"> (DHS)</w:t>
      </w:r>
      <w:r w:rsidR="00694865">
        <w:rPr>
          <w:rFonts w:ascii="Calibri" w:hAnsi="Calibri" w:cs="Calibri"/>
        </w:rPr>
        <w:t xml:space="preserve"> </w:t>
      </w:r>
      <w:r w:rsidRPr="00163C81">
        <w:rPr>
          <w:rFonts w:ascii="Calibri" w:hAnsi="Calibri" w:cs="Calibri"/>
        </w:rPr>
        <w:t>webpage</w:t>
      </w:r>
      <w:r w:rsidR="00296CCF">
        <w:rPr>
          <w:rFonts w:ascii="Calibri" w:hAnsi="Calibri" w:cs="Calibri"/>
        </w:rPr>
        <w:t>!</w:t>
      </w:r>
      <w:r w:rsidRPr="00163C81">
        <w:rPr>
          <w:rFonts w:ascii="Calibri" w:hAnsi="Calibri" w:cs="Calibri"/>
        </w:rPr>
        <w:t xml:space="preserve"> </w:t>
      </w:r>
      <w:r w:rsidR="004A578E" w:rsidRPr="00163C81">
        <w:rPr>
          <w:rFonts w:ascii="Calibri" w:hAnsi="Calibri" w:cs="Calibri"/>
        </w:rPr>
        <w:t>They had incorrectly</w:t>
      </w:r>
      <w:r w:rsidR="004A578E">
        <w:rPr>
          <w:rFonts w:ascii="Calibri" w:hAnsi="Calibri" w:cs="Calibri"/>
        </w:rPr>
        <w:t xml:space="preserve"> identified us </w:t>
      </w:r>
      <w:r w:rsidR="004A578E" w:rsidRPr="00163C81">
        <w:rPr>
          <w:rFonts w:ascii="Calibri" w:hAnsi="Calibri" w:cs="Calibri"/>
        </w:rPr>
        <w:t xml:space="preserve">as </w:t>
      </w:r>
      <w:r w:rsidR="004A578E">
        <w:rPr>
          <w:rFonts w:ascii="Calibri" w:hAnsi="Calibri" w:cs="Calibri"/>
        </w:rPr>
        <w:t>“</w:t>
      </w:r>
      <w:r w:rsidR="004A578E" w:rsidRPr="00163C81">
        <w:rPr>
          <w:rFonts w:ascii="Calibri" w:hAnsi="Calibri" w:cs="Calibri"/>
        </w:rPr>
        <w:t>Certified Nurse Specialists</w:t>
      </w:r>
      <w:r w:rsidR="004A578E">
        <w:rPr>
          <w:rFonts w:ascii="Calibri" w:hAnsi="Calibri" w:cs="Calibri"/>
        </w:rPr>
        <w:t>”</w:t>
      </w:r>
      <w:r w:rsidR="00770D8A">
        <w:rPr>
          <w:rFonts w:ascii="Calibri" w:hAnsi="Calibri" w:cs="Calibri"/>
        </w:rPr>
        <w:t xml:space="preserve"> on their Minnesota Health Care </w:t>
      </w:r>
      <w:r w:rsidR="00AF227B">
        <w:rPr>
          <w:rFonts w:ascii="Calibri" w:hAnsi="Calibri" w:cs="Calibri"/>
        </w:rPr>
        <w:t xml:space="preserve">Programs (MHCP) </w:t>
      </w:r>
      <w:r w:rsidR="00770D8A">
        <w:rPr>
          <w:rFonts w:ascii="Calibri" w:hAnsi="Calibri" w:cs="Calibri"/>
        </w:rPr>
        <w:t>Enrollment</w:t>
      </w:r>
      <w:r w:rsidR="004A578E" w:rsidRPr="00163C81">
        <w:rPr>
          <w:rFonts w:ascii="Calibri" w:hAnsi="Calibri" w:cs="Calibri"/>
        </w:rPr>
        <w:t xml:space="preserve"> </w:t>
      </w:r>
      <w:r w:rsidR="00AF227B">
        <w:rPr>
          <w:rFonts w:ascii="Calibri" w:hAnsi="Calibri" w:cs="Calibri"/>
        </w:rPr>
        <w:t xml:space="preserve">page. </w:t>
      </w:r>
      <w:r w:rsidR="008251AC" w:rsidRPr="00163C81">
        <w:rPr>
          <w:rFonts w:ascii="Calibri" w:hAnsi="Calibri" w:cs="Calibri"/>
        </w:rPr>
        <w:t xml:space="preserve">Since </w:t>
      </w:r>
      <w:r w:rsidR="008251AC">
        <w:rPr>
          <w:rFonts w:ascii="Calibri" w:hAnsi="Calibri" w:cs="Calibri"/>
        </w:rPr>
        <w:t>we have title-protection</w:t>
      </w:r>
      <w:r w:rsidR="00F96F0E">
        <w:rPr>
          <w:rFonts w:ascii="Calibri" w:hAnsi="Calibri" w:cs="Calibri"/>
        </w:rPr>
        <w:t xml:space="preserve"> per MN State Statute</w:t>
      </w:r>
      <w:r w:rsidR="008251AC" w:rsidRPr="00163C81">
        <w:rPr>
          <w:rFonts w:ascii="Calibri" w:hAnsi="Calibri" w:cs="Calibri"/>
        </w:rPr>
        <w:t xml:space="preserve">, </w:t>
      </w:r>
      <w:r w:rsidR="004A578E">
        <w:rPr>
          <w:rFonts w:ascii="Calibri" w:hAnsi="Calibri" w:cs="Calibri"/>
        </w:rPr>
        <w:t>Pam Schmidt</w:t>
      </w:r>
      <w:r w:rsidR="001D17C2">
        <w:rPr>
          <w:rFonts w:ascii="Calibri" w:hAnsi="Calibri" w:cs="Calibri"/>
        </w:rPr>
        <w:t xml:space="preserve">, MN NACNS president, reached out </w:t>
      </w:r>
      <w:r w:rsidR="009E6524">
        <w:rPr>
          <w:rFonts w:ascii="Calibri" w:hAnsi="Calibri" w:cs="Calibri"/>
        </w:rPr>
        <w:t xml:space="preserve">directly to the </w:t>
      </w:r>
      <w:r w:rsidR="001D17C2">
        <w:rPr>
          <w:rFonts w:ascii="Calibri" w:hAnsi="Calibri" w:cs="Calibri"/>
        </w:rPr>
        <w:t>MN DHS to get this error</w:t>
      </w:r>
      <w:r w:rsidRPr="00163C81">
        <w:rPr>
          <w:rFonts w:ascii="Calibri" w:hAnsi="Calibri" w:cs="Calibri"/>
        </w:rPr>
        <w:t xml:space="preserve"> corrected. Their webpage has now been corrected and they’re working to correct our designation/title in their official Provider Manual</w:t>
      </w:r>
      <w:r w:rsidR="009B717B">
        <w:rPr>
          <w:rFonts w:ascii="Calibri" w:hAnsi="Calibri" w:cs="Calibri"/>
        </w:rPr>
        <w:t xml:space="preserve"> in the next few weeks.</w:t>
      </w:r>
    </w:p>
    <w:p w14:paraId="3E8326B7" w14:textId="4F790055" w:rsidR="004B095F" w:rsidRPr="00437129" w:rsidRDefault="00DA6712" w:rsidP="00077DA0">
      <w:pPr>
        <w:pStyle w:val="NoSpacing"/>
        <w:rPr>
          <w:rStyle w:val="Hyperlink"/>
          <w:rFonts w:ascii="Calibri" w:hAnsi="Calibri" w:cs="Calibri"/>
          <w:color w:val="auto"/>
          <w:u w:val="none"/>
        </w:rPr>
      </w:pPr>
      <w:r>
        <w:rPr>
          <w:rFonts w:ascii="Calibri" w:hAnsi="Calibri" w:cs="Calibri"/>
        </w:rPr>
        <w:t xml:space="preserve">Please check out the </w:t>
      </w:r>
      <w:hyperlink r:id="rId14" w:history="1">
        <w:r w:rsidR="00437129">
          <w:rPr>
            <w:rStyle w:val="Hyperlink"/>
            <w:rFonts w:ascii="Calibri" w:hAnsi="Calibri" w:cs="Calibri"/>
          </w:rPr>
          <w:t>Clinical Nurse Specialist Enrollment Criteria and Forms (urlisolation.com)</w:t>
        </w:r>
      </w:hyperlink>
      <w:r w:rsidR="00437129">
        <w:rPr>
          <w:rStyle w:val="Hyperlink"/>
          <w:rFonts w:ascii="Calibri" w:hAnsi="Calibri" w:cs="Calibri"/>
        </w:rPr>
        <w:t xml:space="preserve"> </w:t>
      </w:r>
      <w:r>
        <w:rPr>
          <w:rFonts w:ascii="Calibri" w:hAnsi="Calibri" w:cs="Calibri"/>
        </w:rPr>
        <w:t>link to see the importance of this clarification</w:t>
      </w:r>
      <w:r w:rsidR="00437129">
        <w:rPr>
          <w:rFonts w:ascii="Calibri" w:hAnsi="Calibri" w:cs="Calibri"/>
        </w:rPr>
        <w:t xml:space="preserve">. FYI, </w:t>
      </w:r>
      <w:r w:rsidR="00437129" w:rsidRPr="00437129">
        <w:rPr>
          <w:rFonts w:ascii="Calibri" w:hAnsi="Calibri" w:cs="Calibri"/>
        </w:rPr>
        <w:t>here</w:t>
      </w:r>
      <w:r w:rsidR="00A103E5" w:rsidRPr="00437129">
        <w:rPr>
          <w:rStyle w:val="Hyperlink"/>
          <w:rFonts w:ascii="Calibri" w:hAnsi="Calibri" w:cs="Calibri"/>
          <w:color w:val="auto"/>
          <w:u w:val="none"/>
        </w:rPr>
        <w:t xml:space="preserve"> are links to the </w:t>
      </w:r>
      <w:r w:rsidR="004B095F" w:rsidRPr="00437129">
        <w:rPr>
          <w:rStyle w:val="Hyperlink"/>
          <w:rFonts w:ascii="Calibri" w:hAnsi="Calibri" w:cs="Calibri"/>
          <w:color w:val="auto"/>
          <w:u w:val="none"/>
        </w:rPr>
        <w:t xml:space="preserve">relevant </w:t>
      </w:r>
      <w:r w:rsidR="00A103E5" w:rsidRPr="00437129">
        <w:rPr>
          <w:rStyle w:val="Hyperlink"/>
          <w:rFonts w:ascii="Calibri" w:hAnsi="Calibri" w:cs="Calibri"/>
          <w:color w:val="auto"/>
          <w:u w:val="none"/>
        </w:rPr>
        <w:t>statu</w:t>
      </w:r>
      <w:r w:rsidR="00077DA0" w:rsidRPr="00437129">
        <w:rPr>
          <w:rStyle w:val="Hyperlink"/>
          <w:rFonts w:ascii="Calibri" w:hAnsi="Calibri" w:cs="Calibri"/>
          <w:color w:val="auto"/>
          <w:u w:val="none"/>
        </w:rPr>
        <w:t>t</w:t>
      </w:r>
      <w:r w:rsidR="00A103E5" w:rsidRPr="00437129">
        <w:rPr>
          <w:rStyle w:val="Hyperlink"/>
          <w:rFonts w:ascii="Calibri" w:hAnsi="Calibri" w:cs="Calibri"/>
          <w:color w:val="auto"/>
          <w:u w:val="none"/>
        </w:rPr>
        <w:t xml:space="preserve">es: </w:t>
      </w:r>
      <w:hyperlink r:id="rId15" w:history="1">
        <w:r w:rsidR="00A103E5" w:rsidRPr="00437129">
          <w:rPr>
            <w:rStyle w:val="Hyperlink"/>
            <w:rFonts w:ascii="Calibri" w:hAnsi="Calibri" w:cs="Calibri"/>
            <w:color w:val="auto"/>
          </w:rPr>
          <w:t>Sec. 148.171 MN Statutes (urlisolation.com)</w:t>
        </w:r>
      </w:hyperlink>
      <w:r w:rsidR="00077DA0" w:rsidRPr="00437129">
        <w:rPr>
          <w:rStyle w:val="Hyperlink"/>
          <w:rFonts w:ascii="Calibri" w:hAnsi="Calibri" w:cs="Calibri"/>
          <w:color w:val="auto"/>
        </w:rPr>
        <w:t>;</w:t>
      </w:r>
    </w:p>
    <w:p w14:paraId="5F7C92DB" w14:textId="42FF836A" w:rsidR="00EA7549" w:rsidRPr="009B717B" w:rsidRDefault="00077DA0" w:rsidP="00AE61AD">
      <w:pPr>
        <w:pStyle w:val="NoSpacing"/>
        <w:rPr>
          <w:rFonts w:ascii="Calibri" w:hAnsi="Calibri" w:cs="Calibri"/>
          <w:u w:val="single"/>
        </w:rPr>
      </w:pPr>
      <w:r w:rsidRPr="00437129">
        <w:rPr>
          <w:rStyle w:val="Hyperlink"/>
          <w:rFonts w:ascii="Calibri" w:hAnsi="Calibri" w:cs="Calibri"/>
          <w:color w:val="auto"/>
          <w:u w:val="none"/>
        </w:rPr>
        <w:t xml:space="preserve"> </w:t>
      </w:r>
      <w:hyperlink r:id="rId16" w:history="1">
        <w:r w:rsidRPr="00437129">
          <w:rPr>
            <w:rStyle w:val="Hyperlink"/>
            <w:rFonts w:ascii="Calibri" w:hAnsi="Calibri" w:cs="Calibri"/>
            <w:color w:val="auto"/>
          </w:rPr>
          <w:t>6305.0300 - MN Rules Part (urlisolation.com)</w:t>
        </w:r>
      </w:hyperlink>
    </w:p>
    <w:p w14:paraId="72E303BA" w14:textId="20CCE084" w:rsidR="00EA7549" w:rsidRPr="000B7EE4" w:rsidRDefault="008563C4" w:rsidP="004D1B2F">
      <w:pPr>
        <w:rPr>
          <w:rFonts w:ascii="Calibri" w:hAnsi="Calibri" w:cs="Calibri"/>
          <w:color w:val="auto"/>
          <w:sz w:val="22"/>
          <w:szCs w:val="22"/>
        </w:rPr>
      </w:pPr>
      <w:r w:rsidRPr="000B7EE4">
        <w:rPr>
          <w:rFonts w:ascii="Calibri" w:hAnsi="Calibri" w:cs="Calibri"/>
          <w:color w:val="auto"/>
          <w:sz w:val="22"/>
          <w:szCs w:val="22"/>
        </w:rPr>
        <w:t xml:space="preserve">Without Melissa’s </w:t>
      </w:r>
      <w:r w:rsidR="003E0B86">
        <w:rPr>
          <w:rFonts w:ascii="Calibri" w:hAnsi="Calibri" w:cs="Calibri"/>
          <w:color w:val="auto"/>
          <w:sz w:val="22"/>
          <w:szCs w:val="22"/>
        </w:rPr>
        <w:t xml:space="preserve">astute </w:t>
      </w:r>
      <w:r w:rsidR="004501B2">
        <w:rPr>
          <w:rFonts w:ascii="Calibri" w:hAnsi="Calibri" w:cs="Calibri"/>
          <w:color w:val="auto"/>
          <w:sz w:val="22"/>
          <w:szCs w:val="22"/>
        </w:rPr>
        <w:t>observation &amp;</w:t>
      </w:r>
      <w:r w:rsidR="00BE5DCF">
        <w:rPr>
          <w:rFonts w:ascii="Calibri" w:hAnsi="Calibri" w:cs="Calibri"/>
          <w:color w:val="auto"/>
          <w:sz w:val="22"/>
          <w:szCs w:val="22"/>
        </w:rPr>
        <w:t xml:space="preserve"> </w:t>
      </w:r>
      <w:r w:rsidRPr="000B7EE4">
        <w:rPr>
          <w:rFonts w:ascii="Calibri" w:hAnsi="Calibri" w:cs="Calibri"/>
          <w:color w:val="auto"/>
          <w:sz w:val="22"/>
          <w:szCs w:val="22"/>
        </w:rPr>
        <w:t>timely notification</w:t>
      </w:r>
      <w:r w:rsidR="000B7EE4">
        <w:rPr>
          <w:rFonts w:ascii="Calibri" w:hAnsi="Calibri" w:cs="Calibri"/>
          <w:color w:val="auto"/>
          <w:sz w:val="22"/>
          <w:szCs w:val="22"/>
        </w:rPr>
        <w:t xml:space="preserve"> to us</w:t>
      </w:r>
      <w:r w:rsidRPr="000B7EE4">
        <w:rPr>
          <w:rFonts w:ascii="Calibri" w:hAnsi="Calibri" w:cs="Calibri"/>
          <w:color w:val="auto"/>
        </w:rPr>
        <w:t>,</w:t>
      </w:r>
      <w:r w:rsidRPr="000B7EE4">
        <w:rPr>
          <w:rFonts w:ascii="Calibri" w:hAnsi="Calibri" w:cs="Calibri"/>
          <w:color w:val="auto"/>
          <w:sz w:val="22"/>
          <w:szCs w:val="22"/>
        </w:rPr>
        <w:t xml:space="preserve"> </w:t>
      </w:r>
      <w:r w:rsidR="009B717B" w:rsidRPr="000B7EE4">
        <w:rPr>
          <w:rFonts w:ascii="Calibri" w:hAnsi="Calibri" w:cs="Calibri"/>
          <w:color w:val="auto"/>
          <w:sz w:val="22"/>
          <w:szCs w:val="22"/>
        </w:rPr>
        <w:t xml:space="preserve">this error </w:t>
      </w:r>
      <w:r w:rsidRPr="000B7EE4">
        <w:rPr>
          <w:rFonts w:ascii="Calibri" w:hAnsi="Calibri" w:cs="Calibri"/>
          <w:color w:val="auto"/>
          <w:sz w:val="22"/>
          <w:szCs w:val="22"/>
        </w:rPr>
        <w:t>might have taken much longer to correct!</w:t>
      </w:r>
    </w:p>
    <w:p w14:paraId="1018D1E7" w14:textId="77777777" w:rsidR="00F96F0E" w:rsidRDefault="00F96F0E" w:rsidP="004D1B2F">
      <w:pPr>
        <w:rPr>
          <w:rFonts w:asciiTheme="majorHAnsi" w:hAnsiTheme="majorHAnsi" w:cstheme="majorHAnsi"/>
          <w:b/>
          <w:bCs/>
          <w:color w:val="C44221" w:themeColor="accent2"/>
          <w:sz w:val="24"/>
          <w:szCs w:val="24"/>
        </w:rPr>
      </w:pPr>
    </w:p>
    <w:p w14:paraId="7F9DF7FD" w14:textId="09BB561B" w:rsidR="00A82319" w:rsidRPr="00AD6E0A" w:rsidRDefault="00AD6E0A" w:rsidP="004D1B2F">
      <w:pPr>
        <w:rPr>
          <w:rFonts w:asciiTheme="majorHAnsi" w:hAnsiTheme="majorHAnsi" w:cstheme="majorHAnsi"/>
          <w:b/>
          <w:bCs/>
          <w:color w:val="C44221" w:themeColor="accent2"/>
          <w:sz w:val="24"/>
          <w:szCs w:val="24"/>
        </w:rPr>
      </w:pPr>
      <w:r w:rsidRPr="00AD6E0A">
        <w:rPr>
          <w:rFonts w:asciiTheme="majorHAnsi" w:hAnsiTheme="majorHAnsi" w:cstheme="majorHAnsi"/>
          <w:b/>
          <w:bCs/>
          <w:color w:val="C44221" w:themeColor="accent2"/>
          <w:sz w:val="24"/>
          <w:szCs w:val="24"/>
        </w:rPr>
        <w:t>EDUCATIONAL OPPORTUNITIES</w:t>
      </w:r>
    </w:p>
    <w:p w14:paraId="13F704EF" w14:textId="41A66CBD" w:rsidR="00084AC5" w:rsidRPr="00D67BF4" w:rsidRDefault="00084AC5" w:rsidP="00D67BF4">
      <w:pPr>
        <w:contextualSpacing/>
        <w:rPr>
          <w:rStyle w:val="Hyperlink"/>
          <w:rFonts w:ascii="Calibri" w:hAnsi="Calibri" w:cs="Calibri"/>
          <w:color w:val="auto"/>
          <w:sz w:val="22"/>
          <w:szCs w:val="22"/>
          <w:u w:val="none"/>
        </w:rPr>
      </w:pPr>
      <w:r w:rsidRPr="00D67BF4">
        <w:rPr>
          <w:rFonts w:ascii="Calibri" w:hAnsi="Calibri" w:cs="Calibri"/>
          <w:sz w:val="22"/>
          <w:szCs w:val="22"/>
        </w:rPr>
        <w:t xml:space="preserve">If you have </w:t>
      </w:r>
      <w:r w:rsidR="00241DBC" w:rsidRPr="00D67BF4">
        <w:rPr>
          <w:rFonts w:ascii="Calibri" w:hAnsi="Calibri" w:cs="Calibri"/>
          <w:sz w:val="22"/>
          <w:szCs w:val="22"/>
        </w:rPr>
        <w:t>a</w:t>
      </w:r>
      <w:r w:rsidR="00D41E2C" w:rsidRPr="00D67BF4">
        <w:rPr>
          <w:rFonts w:ascii="Calibri" w:hAnsi="Calibri" w:cs="Calibri"/>
          <w:sz w:val="22"/>
          <w:szCs w:val="22"/>
        </w:rPr>
        <w:t xml:space="preserve"> Minnesota</w:t>
      </w:r>
      <w:r w:rsidR="00440AD9">
        <w:rPr>
          <w:rFonts w:ascii="Calibri" w:hAnsi="Calibri" w:cs="Calibri"/>
          <w:sz w:val="22"/>
          <w:szCs w:val="22"/>
        </w:rPr>
        <w:t>-</w:t>
      </w:r>
      <w:r w:rsidR="00D41E2C" w:rsidRPr="00D67BF4">
        <w:rPr>
          <w:rFonts w:ascii="Calibri" w:hAnsi="Calibri" w:cs="Calibri"/>
          <w:sz w:val="22"/>
          <w:szCs w:val="22"/>
        </w:rPr>
        <w:t>based</w:t>
      </w:r>
      <w:r w:rsidRPr="00D67BF4">
        <w:rPr>
          <w:rFonts w:ascii="Calibri" w:hAnsi="Calibri" w:cs="Calibri"/>
          <w:sz w:val="22"/>
          <w:szCs w:val="22"/>
        </w:rPr>
        <w:t xml:space="preserve"> educational opportunity</w:t>
      </w:r>
      <w:r w:rsidR="00D41E2C" w:rsidRPr="00D67BF4">
        <w:rPr>
          <w:rFonts w:ascii="Calibri" w:hAnsi="Calibri" w:cs="Calibri"/>
          <w:sz w:val="22"/>
          <w:szCs w:val="22"/>
        </w:rPr>
        <w:t xml:space="preserve"> you would like to share with colleagues, please submit the information to </w:t>
      </w:r>
      <w:hyperlink r:id="rId17" w:history="1">
        <w:r w:rsidR="00D41E2C" w:rsidRPr="00D67BF4">
          <w:rPr>
            <w:rStyle w:val="Hyperlink"/>
            <w:rFonts w:ascii="Calibri" w:hAnsi="Calibri" w:cs="Calibri"/>
            <w:sz w:val="22"/>
            <w:szCs w:val="22"/>
          </w:rPr>
          <w:t>mncns.affiliate@gmail.com</w:t>
        </w:r>
      </w:hyperlink>
      <w:r w:rsidR="00D41E2C" w:rsidRPr="00C53818">
        <w:rPr>
          <w:rStyle w:val="Hyperlink"/>
          <w:rFonts w:ascii="Calibri" w:hAnsi="Calibri" w:cs="Calibri"/>
          <w:sz w:val="22"/>
          <w:szCs w:val="22"/>
          <w:u w:val="none"/>
        </w:rPr>
        <w:t>.</w:t>
      </w:r>
      <w:r w:rsidR="00D41E2C" w:rsidRPr="00440AD9">
        <w:rPr>
          <w:rStyle w:val="Hyperlink"/>
          <w:rFonts w:ascii="Calibri" w:hAnsi="Calibri" w:cs="Calibri"/>
          <w:sz w:val="22"/>
          <w:szCs w:val="22"/>
          <w:u w:val="none"/>
        </w:rPr>
        <w:t xml:space="preserve"> </w:t>
      </w:r>
      <w:r w:rsidR="00553310" w:rsidRPr="00440AD9">
        <w:rPr>
          <w:rStyle w:val="Hyperlink"/>
          <w:rFonts w:ascii="Calibri" w:hAnsi="Calibri" w:cs="Calibri"/>
          <w:sz w:val="22"/>
          <w:szCs w:val="22"/>
          <w:u w:val="none"/>
        </w:rPr>
        <w:t xml:space="preserve"> </w:t>
      </w:r>
      <w:r w:rsidR="00553310" w:rsidRPr="00D67BF4">
        <w:rPr>
          <w:rStyle w:val="Hyperlink"/>
          <w:rFonts w:ascii="Calibri" w:hAnsi="Calibri" w:cs="Calibri"/>
          <w:color w:val="auto"/>
          <w:sz w:val="22"/>
          <w:szCs w:val="22"/>
          <w:u w:val="none"/>
        </w:rPr>
        <w:t>Please note – the newsletter is published on a quarterly basis, so plan your submissions accordingly.  Thanks!</w:t>
      </w:r>
    </w:p>
    <w:p w14:paraId="38763771" w14:textId="584EB569" w:rsidR="00553310" w:rsidRPr="00D67BF4" w:rsidRDefault="003A5637" w:rsidP="00D67BF4">
      <w:pPr>
        <w:contextualSpacing/>
        <w:rPr>
          <w:rStyle w:val="Hyperlink"/>
          <w:rFonts w:ascii="Calibri" w:hAnsi="Calibri" w:cs="Calibri"/>
          <w:color w:val="auto"/>
          <w:sz w:val="22"/>
          <w:szCs w:val="22"/>
          <w:u w:val="none"/>
        </w:rPr>
      </w:pPr>
      <w:r w:rsidRPr="00D67BF4">
        <w:rPr>
          <w:rStyle w:val="Hyperlink"/>
          <w:rFonts w:ascii="Calibri" w:hAnsi="Calibri" w:cs="Calibri"/>
          <w:color w:val="auto"/>
          <w:sz w:val="22"/>
          <w:szCs w:val="22"/>
          <w:u w:val="none"/>
        </w:rPr>
        <w:t>Check out these upcoming conferences –</w:t>
      </w:r>
    </w:p>
    <w:p w14:paraId="64125313" w14:textId="70F54189" w:rsidR="002D725D" w:rsidRPr="00E77791" w:rsidRDefault="00000000" w:rsidP="00E77791">
      <w:pPr>
        <w:pStyle w:val="ListParagraph"/>
        <w:numPr>
          <w:ilvl w:val="0"/>
          <w:numId w:val="4"/>
        </w:numPr>
        <w:rPr>
          <w:rFonts w:ascii="Calibri" w:hAnsi="Calibri" w:cs="Calibri"/>
          <w:sz w:val="22"/>
          <w:szCs w:val="22"/>
        </w:rPr>
      </w:pPr>
      <w:hyperlink r:id="rId18" w:tgtFrame="_blank" w:history="1">
        <w:r w:rsidR="002D725D" w:rsidRPr="00E77791">
          <w:rPr>
            <w:rStyle w:val="Hyperlink"/>
            <w:rFonts w:ascii="Calibri" w:hAnsi="Calibri" w:cs="Calibri"/>
            <w:sz w:val="22"/>
            <w:szCs w:val="22"/>
          </w:rPr>
          <w:t>Mayo Clinic Wound Symposium: The Edges of Wound Care</w:t>
        </w:r>
      </w:hyperlink>
      <w:r w:rsidR="002D725D" w:rsidRPr="00E77791">
        <w:rPr>
          <w:rFonts w:ascii="Calibri" w:hAnsi="Calibri" w:cs="Calibri"/>
          <w:sz w:val="22"/>
          <w:szCs w:val="22"/>
        </w:rPr>
        <w:t xml:space="preserve"> being held February 28 – March 1, 2024.</w:t>
      </w:r>
    </w:p>
    <w:p w14:paraId="2C20C108" w14:textId="2B5E849D" w:rsidR="003A5637" w:rsidRPr="00E77791" w:rsidRDefault="00000000" w:rsidP="00E77791">
      <w:pPr>
        <w:pStyle w:val="ListParagraph"/>
        <w:numPr>
          <w:ilvl w:val="0"/>
          <w:numId w:val="4"/>
        </w:numPr>
        <w:rPr>
          <w:rFonts w:ascii="Calibri" w:hAnsi="Calibri" w:cs="Calibri"/>
          <w:color w:val="auto"/>
          <w:sz w:val="22"/>
          <w:szCs w:val="22"/>
        </w:rPr>
      </w:pPr>
      <w:hyperlink r:id="rId19" w:anchor="group-tabs-node-course-default1" w:tgtFrame="_blank" w:history="1">
        <w:r w:rsidR="003A5637" w:rsidRPr="00E77791">
          <w:rPr>
            <w:rStyle w:val="Hyperlink"/>
            <w:rFonts w:ascii="Calibri" w:hAnsi="Calibri" w:cs="Calibri"/>
            <w:sz w:val="22"/>
            <w:szCs w:val="22"/>
          </w:rPr>
          <w:t>Trauma and Acute Care Surgery Symposium 2024</w:t>
        </w:r>
      </w:hyperlink>
      <w:r w:rsidR="003A5637" w:rsidRPr="00E77791">
        <w:rPr>
          <w:rFonts w:ascii="Calibri" w:hAnsi="Calibri" w:cs="Calibri"/>
          <w:sz w:val="22"/>
          <w:szCs w:val="22"/>
        </w:rPr>
        <w:t xml:space="preserve"> , May 15-18, 2024 </w:t>
      </w:r>
    </w:p>
    <w:p w14:paraId="5077E7D6" w14:textId="77777777" w:rsidR="004D1B2F" w:rsidRDefault="004D1B2F" w:rsidP="00FB1EA7">
      <w:pPr>
        <w:rPr>
          <w:rFonts w:asciiTheme="majorHAnsi" w:hAnsiTheme="majorHAnsi" w:cstheme="majorHAnsi"/>
          <w:b/>
          <w:bCs/>
          <w:color w:val="AF4E12" w:themeColor="accent1" w:themeShade="BF"/>
          <w:sz w:val="24"/>
          <w:szCs w:val="24"/>
        </w:rPr>
      </w:pPr>
    </w:p>
    <w:p w14:paraId="78E800FE" w14:textId="1B2AB53F" w:rsidR="008C0BB5" w:rsidRDefault="008C0BB5" w:rsidP="00FB1EA7">
      <w:pPr>
        <w:rPr>
          <w:rFonts w:asciiTheme="majorHAnsi" w:hAnsiTheme="majorHAnsi" w:cstheme="majorHAnsi"/>
          <w:b/>
          <w:bCs/>
          <w:color w:val="AF4E12" w:themeColor="accent1" w:themeShade="BF"/>
          <w:sz w:val="24"/>
          <w:szCs w:val="24"/>
        </w:rPr>
      </w:pPr>
      <w:r>
        <w:rPr>
          <w:rFonts w:asciiTheme="majorHAnsi" w:hAnsiTheme="majorHAnsi" w:cstheme="majorHAnsi"/>
          <w:b/>
          <w:bCs/>
          <w:color w:val="AF4E12" w:themeColor="accent1" w:themeShade="BF"/>
          <w:sz w:val="24"/>
          <w:szCs w:val="24"/>
        </w:rPr>
        <w:t>MEMBER SPOTLIGHT</w:t>
      </w:r>
      <w:r w:rsidR="003C0376">
        <w:rPr>
          <w:rFonts w:asciiTheme="majorHAnsi" w:hAnsiTheme="majorHAnsi" w:cstheme="majorHAnsi"/>
          <w:b/>
          <w:bCs/>
          <w:color w:val="AF4E12" w:themeColor="accent1" w:themeShade="BF"/>
          <w:sz w:val="24"/>
          <w:szCs w:val="24"/>
        </w:rPr>
        <w:t xml:space="preserve"> </w:t>
      </w:r>
    </w:p>
    <w:p w14:paraId="336B1710" w14:textId="4851ECC4" w:rsidR="008D5E14" w:rsidRDefault="008D5E14" w:rsidP="008662D9">
      <w:pPr>
        <w:pStyle w:val="Default"/>
        <w:rPr>
          <w:rFonts w:ascii="Calibri" w:hAnsi="Calibri" w:cs="Calibri"/>
          <w:sz w:val="22"/>
          <w:szCs w:val="22"/>
        </w:rPr>
      </w:pPr>
      <w:r>
        <w:rPr>
          <w:rFonts w:ascii="Calibri" w:hAnsi="Calibri" w:cs="Calibri"/>
          <w:color w:val="auto"/>
          <w:sz w:val="22"/>
          <w:szCs w:val="22"/>
        </w:rPr>
        <w:t xml:space="preserve">Congratulations to </w:t>
      </w:r>
      <w:r w:rsidRPr="008D5E14">
        <w:rPr>
          <w:rFonts w:ascii="Calibri" w:hAnsi="Calibri" w:cs="Calibri"/>
          <w:sz w:val="22"/>
          <w:szCs w:val="22"/>
        </w:rPr>
        <w:t xml:space="preserve">Emily Stelter, DNP, APRN, AGCNS-BC, </w:t>
      </w:r>
      <w:r>
        <w:rPr>
          <w:rFonts w:ascii="Calibri" w:hAnsi="Calibri" w:cs="Calibri"/>
          <w:sz w:val="22"/>
          <w:szCs w:val="22"/>
        </w:rPr>
        <w:t xml:space="preserve">on receiving the </w:t>
      </w:r>
      <w:r w:rsidRPr="008D5E14">
        <w:rPr>
          <w:rFonts w:ascii="Calibri" w:hAnsi="Calibri" w:cs="Calibri"/>
          <w:sz w:val="22"/>
          <w:szCs w:val="22"/>
        </w:rPr>
        <w:t>Rising Star Award</w:t>
      </w:r>
      <w:r w:rsidR="00961CA0">
        <w:rPr>
          <w:rFonts w:ascii="Calibri" w:hAnsi="Calibri" w:cs="Calibri"/>
          <w:sz w:val="22"/>
          <w:szCs w:val="22"/>
        </w:rPr>
        <w:t xml:space="preserve"> from the University of Minnesota Alumni</w:t>
      </w:r>
      <w:r w:rsidR="00AD6E0A">
        <w:rPr>
          <w:rFonts w:ascii="Calibri" w:hAnsi="Calibri" w:cs="Calibri"/>
          <w:sz w:val="22"/>
          <w:szCs w:val="22"/>
        </w:rPr>
        <w:t>!</w:t>
      </w:r>
    </w:p>
    <w:p w14:paraId="6365C0A8" w14:textId="77777777" w:rsidR="008662D9" w:rsidRPr="008D5E14" w:rsidRDefault="008662D9" w:rsidP="008662D9">
      <w:pPr>
        <w:pStyle w:val="Default"/>
        <w:rPr>
          <w:rFonts w:ascii="Calibri" w:hAnsi="Calibri" w:cs="Calibri"/>
          <w:color w:val="auto"/>
          <w:sz w:val="22"/>
          <w:szCs w:val="22"/>
        </w:rPr>
      </w:pPr>
    </w:p>
    <w:p w14:paraId="7F63FDCF" w14:textId="7E0225A5" w:rsidR="00EB3605" w:rsidRPr="00E77791" w:rsidRDefault="00EB3605" w:rsidP="00FB1EA7">
      <w:pPr>
        <w:rPr>
          <w:rFonts w:ascii="Calibri" w:hAnsi="Calibri" w:cs="Calibri"/>
          <w:color w:val="auto"/>
          <w:sz w:val="22"/>
          <w:szCs w:val="22"/>
        </w:rPr>
      </w:pPr>
      <w:r w:rsidRPr="00E77791">
        <w:rPr>
          <w:rFonts w:ascii="Calibri" w:hAnsi="Calibri" w:cs="Calibri"/>
          <w:color w:val="auto"/>
          <w:sz w:val="22"/>
          <w:szCs w:val="22"/>
        </w:rPr>
        <w:t xml:space="preserve">We want to hear from you.  Each quarter </w:t>
      </w:r>
      <w:r w:rsidR="008B0810" w:rsidRPr="00E77791">
        <w:rPr>
          <w:rFonts w:ascii="Calibri" w:hAnsi="Calibri" w:cs="Calibri"/>
          <w:color w:val="auto"/>
          <w:sz w:val="22"/>
          <w:szCs w:val="22"/>
        </w:rPr>
        <w:t>we would like to highlight one of our members and the work he/she is doing related to nursing practice, education, or research.  Please submit a brief</w:t>
      </w:r>
      <w:r w:rsidR="002605CB" w:rsidRPr="00E77791">
        <w:rPr>
          <w:rFonts w:ascii="Calibri" w:hAnsi="Calibri" w:cs="Calibri"/>
          <w:color w:val="auto"/>
          <w:sz w:val="22"/>
          <w:szCs w:val="22"/>
        </w:rPr>
        <w:t xml:space="preserve"> (200 word) essay and photo of the work you have been doing</w:t>
      </w:r>
      <w:r w:rsidR="00CB1AE6" w:rsidRPr="00E77791">
        <w:rPr>
          <w:rFonts w:ascii="Calibri" w:hAnsi="Calibri" w:cs="Calibri"/>
          <w:color w:val="auto"/>
          <w:sz w:val="22"/>
          <w:szCs w:val="22"/>
        </w:rPr>
        <w:t xml:space="preserve"> to </w:t>
      </w:r>
      <w:hyperlink r:id="rId20" w:history="1">
        <w:r w:rsidR="00CB1AE6" w:rsidRPr="00E77791">
          <w:rPr>
            <w:rStyle w:val="Hyperlink"/>
            <w:rFonts w:ascii="Calibri" w:hAnsi="Calibri" w:cs="Calibri"/>
            <w:sz w:val="22"/>
            <w:szCs w:val="22"/>
          </w:rPr>
          <w:t>mncns.affiliate@gmail.com</w:t>
        </w:r>
      </w:hyperlink>
      <w:r w:rsidR="002605CB" w:rsidRPr="00E77791">
        <w:rPr>
          <w:rFonts w:ascii="Calibri" w:hAnsi="Calibri" w:cs="Calibri"/>
          <w:color w:val="auto"/>
          <w:sz w:val="22"/>
          <w:szCs w:val="22"/>
        </w:rPr>
        <w:t xml:space="preserve">.  This is available for both </w:t>
      </w:r>
      <w:r w:rsidR="00CB1AE6" w:rsidRPr="00E77791">
        <w:rPr>
          <w:rFonts w:ascii="Calibri" w:hAnsi="Calibri" w:cs="Calibri"/>
          <w:color w:val="auto"/>
          <w:sz w:val="22"/>
          <w:szCs w:val="22"/>
        </w:rPr>
        <w:t>CNS and CNS students.  Thank you!</w:t>
      </w:r>
    </w:p>
    <w:p w14:paraId="14C87FEA" w14:textId="77777777" w:rsidR="00AD6E0A" w:rsidRPr="008662D9" w:rsidRDefault="00AD6E0A" w:rsidP="00FB1EA7">
      <w:pPr>
        <w:rPr>
          <w:rFonts w:ascii="Calibri" w:hAnsi="Calibri" w:cs="Calibri"/>
          <w:color w:val="auto"/>
          <w:sz w:val="24"/>
          <w:szCs w:val="24"/>
        </w:rPr>
      </w:pPr>
    </w:p>
    <w:p w14:paraId="39E6393E" w14:textId="297B26FC" w:rsidR="004A2656" w:rsidRDefault="004A2656" w:rsidP="004A2656">
      <w:pPr>
        <w:rPr>
          <w:rFonts w:asciiTheme="majorHAnsi" w:hAnsiTheme="majorHAnsi" w:cstheme="majorHAnsi"/>
          <w:b/>
          <w:bCs/>
          <w:color w:val="AF4E12" w:themeColor="accent1" w:themeShade="BF"/>
          <w:sz w:val="24"/>
          <w:szCs w:val="24"/>
        </w:rPr>
      </w:pPr>
      <w:r>
        <w:rPr>
          <w:rFonts w:asciiTheme="majorHAnsi" w:hAnsiTheme="majorHAnsi" w:cstheme="majorHAnsi"/>
          <w:b/>
          <w:bCs/>
          <w:color w:val="AF4E12" w:themeColor="accent1" w:themeShade="BF"/>
          <w:sz w:val="24"/>
          <w:szCs w:val="24"/>
        </w:rPr>
        <w:t>COMING SOON</w:t>
      </w:r>
    </w:p>
    <w:p w14:paraId="259BACAD" w14:textId="685C4AE3" w:rsidR="004A2656" w:rsidRDefault="002911BE" w:rsidP="00FB1EA7">
      <w:pPr>
        <w:rPr>
          <w:rFonts w:ascii="Calibri" w:hAnsi="Calibri" w:cs="Calibri"/>
          <w:color w:val="auto"/>
          <w:sz w:val="22"/>
          <w:szCs w:val="22"/>
        </w:rPr>
      </w:pPr>
      <w:r w:rsidRPr="008662D9">
        <w:rPr>
          <w:rFonts w:ascii="Calibri" w:hAnsi="Calibri" w:cs="Calibri"/>
          <w:color w:val="auto"/>
          <w:sz w:val="22"/>
          <w:szCs w:val="22"/>
        </w:rPr>
        <w:t>You will be receiving a survey from MN NACNS</w:t>
      </w:r>
      <w:r w:rsidR="00E813FC" w:rsidRPr="008662D9">
        <w:rPr>
          <w:rFonts w:ascii="Calibri" w:hAnsi="Calibri" w:cs="Calibri"/>
          <w:color w:val="auto"/>
          <w:sz w:val="22"/>
          <w:szCs w:val="22"/>
        </w:rPr>
        <w:t xml:space="preserve"> during the first week of January 2024</w:t>
      </w:r>
      <w:r w:rsidR="003017BA">
        <w:rPr>
          <w:rFonts w:ascii="Calibri" w:hAnsi="Calibri" w:cs="Calibri"/>
          <w:color w:val="auto"/>
          <w:sz w:val="22"/>
          <w:szCs w:val="22"/>
        </w:rPr>
        <w:t>.</w:t>
      </w:r>
      <w:r w:rsidRPr="008662D9">
        <w:rPr>
          <w:rFonts w:ascii="Calibri" w:hAnsi="Calibri" w:cs="Calibri"/>
          <w:color w:val="auto"/>
          <w:sz w:val="22"/>
          <w:szCs w:val="22"/>
        </w:rPr>
        <w:t xml:space="preserve"> </w:t>
      </w:r>
      <w:r w:rsidR="008C6EA7">
        <w:rPr>
          <w:rFonts w:ascii="Calibri" w:hAnsi="Calibri" w:cs="Calibri"/>
          <w:color w:val="auto"/>
          <w:sz w:val="22"/>
          <w:szCs w:val="22"/>
        </w:rPr>
        <w:t>W</w:t>
      </w:r>
      <w:r w:rsidR="00C16C15" w:rsidRPr="008662D9">
        <w:rPr>
          <w:rFonts w:ascii="Calibri" w:hAnsi="Calibri" w:cs="Calibri"/>
          <w:color w:val="auto"/>
          <w:sz w:val="22"/>
          <w:szCs w:val="22"/>
        </w:rPr>
        <w:t xml:space="preserve">e are looking at our </w:t>
      </w:r>
      <w:r w:rsidR="004F2E6E" w:rsidRPr="008662D9">
        <w:rPr>
          <w:rFonts w:ascii="Calibri" w:hAnsi="Calibri" w:cs="Calibri"/>
          <w:color w:val="auto"/>
          <w:sz w:val="22"/>
          <w:szCs w:val="22"/>
        </w:rPr>
        <w:t xml:space="preserve">current </w:t>
      </w:r>
      <w:r w:rsidR="00C16C15" w:rsidRPr="008662D9">
        <w:rPr>
          <w:rFonts w:ascii="Calibri" w:hAnsi="Calibri" w:cs="Calibri"/>
          <w:color w:val="auto"/>
          <w:sz w:val="22"/>
          <w:szCs w:val="22"/>
        </w:rPr>
        <w:t xml:space="preserve">affiliate membership numbers and </w:t>
      </w:r>
      <w:r w:rsidR="004F2E6E" w:rsidRPr="008662D9">
        <w:rPr>
          <w:rFonts w:ascii="Calibri" w:hAnsi="Calibri" w:cs="Calibri"/>
          <w:color w:val="auto"/>
          <w:sz w:val="22"/>
          <w:szCs w:val="22"/>
        </w:rPr>
        <w:t xml:space="preserve">seeking </w:t>
      </w:r>
      <w:r w:rsidR="00C16C15" w:rsidRPr="008662D9">
        <w:rPr>
          <w:rFonts w:ascii="Calibri" w:hAnsi="Calibri" w:cs="Calibri"/>
          <w:color w:val="auto"/>
          <w:sz w:val="22"/>
          <w:szCs w:val="22"/>
        </w:rPr>
        <w:t xml:space="preserve">ways to </w:t>
      </w:r>
      <w:r w:rsidR="00023A43" w:rsidRPr="008662D9">
        <w:rPr>
          <w:rFonts w:ascii="Calibri" w:hAnsi="Calibri" w:cs="Calibri"/>
          <w:color w:val="auto"/>
          <w:sz w:val="22"/>
          <w:szCs w:val="22"/>
        </w:rPr>
        <w:t>better serve</w:t>
      </w:r>
      <w:r w:rsidR="0007024F" w:rsidRPr="008662D9">
        <w:rPr>
          <w:rFonts w:ascii="Calibri" w:hAnsi="Calibri" w:cs="Calibri"/>
          <w:color w:val="auto"/>
          <w:sz w:val="22"/>
          <w:szCs w:val="22"/>
        </w:rPr>
        <w:t xml:space="preserve"> </w:t>
      </w:r>
      <w:r w:rsidR="00023A43" w:rsidRPr="008662D9">
        <w:rPr>
          <w:rFonts w:ascii="Calibri" w:hAnsi="Calibri" w:cs="Calibri"/>
          <w:color w:val="auto"/>
          <w:sz w:val="22"/>
          <w:szCs w:val="22"/>
        </w:rPr>
        <w:t xml:space="preserve">our </w:t>
      </w:r>
      <w:r w:rsidR="004F2E6E" w:rsidRPr="008662D9">
        <w:rPr>
          <w:rFonts w:ascii="Calibri" w:hAnsi="Calibri" w:cs="Calibri"/>
          <w:color w:val="auto"/>
          <w:sz w:val="22"/>
          <w:szCs w:val="22"/>
        </w:rPr>
        <w:t xml:space="preserve">current </w:t>
      </w:r>
      <w:r w:rsidR="00023A43" w:rsidRPr="008662D9">
        <w:rPr>
          <w:rFonts w:ascii="Calibri" w:hAnsi="Calibri" w:cs="Calibri"/>
          <w:color w:val="auto"/>
          <w:sz w:val="22"/>
          <w:szCs w:val="22"/>
        </w:rPr>
        <w:t>membership</w:t>
      </w:r>
      <w:r w:rsidR="0007024F" w:rsidRPr="008662D9">
        <w:rPr>
          <w:rFonts w:ascii="Calibri" w:hAnsi="Calibri" w:cs="Calibri"/>
          <w:color w:val="auto"/>
          <w:sz w:val="22"/>
          <w:szCs w:val="22"/>
        </w:rPr>
        <w:t xml:space="preserve"> while also </w:t>
      </w:r>
      <w:r w:rsidR="004F2E6E" w:rsidRPr="008662D9">
        <w:rPr>
          <w:rFonts w:ascii="Calibri" w:hAnsi="Calibri" w:cs="Calibri"/>
          <w:color w:val="auto"/>
          <w:sz w:val="22"/>
          <w:szCs w:val="22"/>
        </w:rPr>
        <w:t>growing our organization.</w:t>
      </w:r>
      <w:r w:rsidR="00C16C15" w:rsidRPr="008662D9">
        <w:rPr>
          <w:rFonts w:ascii="Calibri" w:hAnsi="Calibri" w:cs="Calibri"/>
          <w:color w:val="auto"/>
          <w:sz w:val="22"/>
          <w:szCs w:val="22"/>
        </w:rPr>
        <w:t xml:space="preserve">  Watch your email</w:t>
      </w:r>
      <w:r w:rsidR="008C6EA7">
        <w:rPr>
          <w:rFonts w:ascii="Calibri" w:hAnsi="Calibri" w:cs="Calibri"/>
          <w:color w:val="auto"/>
          <w:sz w:val="22"/>
          <w:szCs w:val="22"/>
        </w:rPr>
        <w:t xml:space="preserve"> for this vital survey and please fill it out ASAP</w:t>
      </w:r>
      <w:r w:rsidR="00C16C15" w:rsidRPr="008662D9">
        <w:rPr>
          <w:rFonts w:ascii="Calibri" w:hAnsi="Calibri" w:cs="Calibri"/>
          <w:color w:val="auto"/>
          <w:sz w:val="22"/>
          <w:szCs w:val="22"/>
        </w:rPr>
        <w:t>!</w:t>
      </w:r>
      <w:r w:rsidR="00EB3605" w:rsidRPr="008662D9">
        <w:rPr>
          <w:rFonts w:ascii="Calibri" w:hAnsi="Calibri" w:cs="Calibri"/>
          <w:color w:val="auto"/>
          <w:sz w:val="22"/>
          <w:szCs w:val="22"/>
        </w:rPr>
        <w:t xml:space="preserve"> </w:t>
      </w:r>
    </w:p>
    <w:p w14:paraId="2AC61176" w14:textId="77777777" w:rsidR="00AD6E0A" w:rsidRPr="008662D9" w:rsidRDefault="00AD6E0A" w:rsidP="00FB1EA7">
      <w:pPr>
        <w:rPr>
          <w:rFonts w:ascii="Calibri" w:hAnsi="Calibri" w:cs="Calibri"/>
          <w:color w:val="auto"/>
          <w:sz w:val="22"/>
          <w:szCs w:val="22"/>
        </w:rPr>
      </w:pPr>
    </w:p>
    <w:p w14:paraId="575A136C" w14:textId="7950A375" w:rsidR="00FB1EA7" w:rsidRDefault="00FB1EA7" w:rsidP="00FB1EA7">
      <w:pPr>
        <w:rPr>
          <w:rFonts w:asciiTheme="majorHAnsi" w:hAnsiTheme="majorHAnsi" w:cstheme="majorHAnsi"/>
          <w:b/>
          <w:bCs/>
          <w:color w:val="AF4E12" w:themeColor="accent1" w:themeShade="BF"/>
          <w:sz w:val="24"/>
          <w:szCs w:val="24"/>
        </w:rPr>
      </w:pPr>
      <w:r>
        <w:rPr>
          <w:rFonts w:asciiTheme="majorHAnsi" w:hAnsiTheme="majorHAnsi" w:cstheme="majorHAnsi"/>
          <w:b/>
          <w:bCs/>
          <w:color w:val="AF4E12" w:themeColor="accent1" w:themeShade="BF"/>
          <w:sz w:val="24"/>
          <w:szCs w:val="24"/>
        </w:rPr>
        <w:t>QUESTIONS OR COMMENTS?</w:t>
      </w:r>
    </w:p>
    <w:p w14:paraId="6C3C3419" w14:textId="52237FB6" w:rsidR="00FB1EA7" w:rsidRPr="008662D9" w:rsidRDefault="00FB1EA7" w:rsidP="00FB1EA7">
      <w:pPr>
        <w:rPr>
          <w:rFonts w:ascii="Calibri" w:hAnsi="Calibri" w:cs="Calibri"/>
          <w:color w:val="auto"/>
          <w:sz w:val="22"/>
          <w:szCs w:val="22"/>
        </w:rPr>
      </w:pPr>
      <w:r w:rsidRPr="008662D9">
        <w:rPr>
          <w:rFonts w:ascii="Calibri" w:hAnsi="Calibri" w:cs="Calibri"/>
          <w:color w:val="auto"/>
          <w:sz w:val="22"/>
          <w:szCs w:val="22"/>
        </w:rPr>
        <w:t>Email</w:t>
      </w:r>
      <w:r w:rsidR="004A2656" w:rsidRPr="008662D9">
        <w:rPr>
          <w:rFonts w:ascii="Calibri" w:hAnsi="Calibri" w:cs="Calibri"/>
          <w:color w:val="auto"/>
          <w:sz w:val="22"/>
          <w:szCs w:val="22"/>
        </w:rPr>
        <w:t xml:space="preserve">:  </w:t>
      </w:r>
      <w:hyperlink r:id="rId21" w:history="1">
        <w:r w:rsidRPr="008662D9">
          <w:rPr>
            <w:rStyle w:val="Hyperlink"/>
            <w:rFonts w:ascii="Calibri" w:hAnsi="Calibri" w:cs="Calibri"/>
            <w:sz w:val="22"/>
            <w:szCs w:val="22"/>
          </w:rPr>
          <w:t>mncns.affiliate@gmail.com</w:t>
        </w:r>
      </w:hyperlink>
      <w:r w:rsidR="004A2656" w:rsidRPr="008662D9">
        <w:rPr>
          <w:rStyle w:val="Hyperlink"/>
          <w:rFonts w:ascii="Calibri" w:hAnsi="Calibri" w:cs="Calibri"/>
          <w:sz w:val="22"/>
          <w:szCs w:val="22"/>
        </w:rPr>
        <w:t xml:space="preserve"> </w:t>
      </w:r>
      <w:r w:rsidR="004A2656" w:rsidRPr="008662D9">
        <w:rPr>
          <w:rStyle w:val="Hyperlink"/>
          <w:rFonts w:ascii="Calibri" w:hAnsi="Calibri" w:cs="Calibri"/>
          <w:color w:val="auto"/>
          <w:sz w:val="22"/>
          <w:szCs w:val="22"/>
          <w:u w:val="none"/>
        </w:rPr>
        <w:t>Editor: Ronda Nading, 2023 President-Elect</w:t>
      </w:r>
    </w:p>
    <w:sectPr w:rsidR="00FB1EA7" w:rsidRPr="008662D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DC21A" w14:textId="77777777" w:rsidR="00FA4FDB" w:rsidRDefault="00FA4FDB">
      <w:r>
        <w:separator/>
      </w:r>
    </w:p>
  </w:endnote>
  <w:endnote w:type="continuationSeparator" w:id="0">
    <w:p w14:paraId="1F69B65C" w14:textId="77777777" w:rsidR="00FA4FDB" w:rsidRDefault="00FA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B50D6" w14:textId="77777777" w:rsidR="00FA4FDB" w:rsidRDefault="00FA4FDB">
      <w:r>
        <w:separator/>
      </w:r>
    </w:p>
  </w:footnote>
  <w:footnote w:type="continuationSeparator" w:id="0">
    <w:p w14:paraId="2E1E1AB2" w14:textId="77777777" w:rsidR="00FA4FDB" w:rsidRDefault="00FA4F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00C4"/>
    <w:multiLevelType w:val="hybridMultilevel"/>
    <w:tmpl w:val="7388BCAC"/>
    <w:lvl w:ilvl="0" w:tplc="04090005">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2D6E1EBB"/>
    <w:multiLevelType w:val="hybridMultilevel"/>
    <w:tmpl w:val="2F2A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A80A99"/>
    <w:multiLevelType w:val="hybridMultilevel"/>
    <w:tmpl w:val="7C10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925874"/>
    <w:multiLevelType w:val="hybridMultilevel"/>
    <w:tmpl w:val="9B38333C"/>
    <w:lvl w:ilvl="0" w:tplc="04090005">
      <w:start w:val="1"/>
      <w:numFmt w:val="bullet"/>
      <w:lvlText w:val=""/>
      <w:lvlJc w:val="left"/>
      <w:pPr>
        <w:ind w:left="3960" w:hanging="360"/>
      </w:pPr>
      <w:rPr>
        <w:rFonts w:ascii="Wingdings" w:hAnsi="Wingdings" w:hint="default"/>
      </w:rPr>
    </w:lvl>
    <w:lvl w:ilvl="1" w:tplc="FFFFFFFF">
      <w:start w:val="1"/>
      <w:numFmt w:val="bullet"/>
      <w:lvlText w:val="o"/>
      <w:lvlJc w:val="left"/>
      <w:pPr>
        <w:ind w:left="4680" w:hanging="360"/>
      </w:pPr>
      <w:rPr>
        <w:rFonts w:ascii="Courier New" w:hAnsi="Courier New" w:cs="Courier New" w:hint="default"/>
      </w:rPr>
    </w:lvl>
    <w:lvl w:ilvl="2" w:tplc="FFFFFFFF">
      <w:start w:val="1"/>
      <w:numFmt w:val="bullet"/>
      <w:lvlText w:val=""/>
      <w:lvlJc w:val="left"/>
      <w:pPr>
        <w:ind w:left="5400" w:hanging="360"/>
      </w:pPr>
      <w:rPr>
        <w:rFonts w:ascii="Wingdings" w:hAnsi="Wingdings" w:hint="default"/>
      </w:rPr>
    </w:lvl>
    <w:lvl w:ilvl="3" w:tplc="FFFFFFFF">
      <w:start w:val="1"/>
      <w:numFmt w:val="bullet"/>
      <w:lvlText w:val=""/>
      <w:lvlJc w:val="left"/>
      <w:pPr>
        <w:ind w:left="6120" w:hanging="360"/>
      </w:pPr>
      <w:rPr>
        <w:rFonts w:ascii="Symbol" w:hAnsi="Symbol" w:hint="default"/>
      </w:rPr>
    </w:lvl>
    <w:lvl w:ilvl="4" w:tplc="FFFFFFFF">
      <w:start w:val="1"/>
      <w:numFmt w:val="bullet"/>
      <w:lvlText w:val="o"/>
      <w:lvlJc w:val="left"/>
      <w:pPr>
        <w:ind w:left="6840" w:hanging="360"/>
      </w:pPr>
      <w:rPr>
        <w:rFonts w:ascii="Courier New" w:hAnsi="Courier New" w:cs="Courier New" w:hint="default"/>
      </w:rPr>
    </w:lvl>
    <w:lvl w:ilvl="5" w:tplc="FFFFFFFF">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4" w15:restartNumberingAfterBreak="0">
    <w:nsid w:val="526065FF"/>
    <w:multiLevelType w:val="hybridMultilevel"/>
    <w:tmpl w:val="4BD22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7E2EE3"/>
    <w:multiLevelType w:val="hybridMultilevel"/>
    <w:tmpl w:val="045A6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495722">
    <w:abstractNumId w:val="4"/>
  </w:num>
  <w:num w:numId="2" w16cid:durableId="444159287">
    <w:abstractNumId w:val="3"/>
  </w:num>
  <w:num w:numId="3" w16cid:durableId="1712652581">
    <w:abstractNumId w:val="0"/>
  </w:num>
  <w:num w:numId="4" w16cid:durableId="2003586034">
    <w:abstractNumId w:val="2"/>
  </w:num>
  <w:num w:numId="5" w16cid:durableId="932083104">
    <w:abstractNumId w:val="5"/>
  </w:num>
  <w:num w:numId="6" w16cid:durableId="1905290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A82"/>
    <w:rsid w:val="000017C1"/>
    <w:rsid w:val="00005254"/>
    <w:rsid w:val="00023A43"/>
    <w:rsid w:val="00027E15"/>
    <w:rsid w:val="00030663"/>
    <w:rsid w:val="00033733"/>
    <w:rsid w:val="00041CC5"/>
    <w:rsid w:val="000511E6"/>
    <w:rsid w:val="00056021"/>
    <w:rsid w:val="0007024F"/>
    <w:rsid w:val="00077DA0"/>
    <w:rsid w:val="00084AC5"/>
    <w:rsid w:val="000B3596"/>
    <w:rsid w:val="000B4ED0"/>
    <w:rsid w:val="000B7EE4"/>
    <w:rsid w:val="000E2B6B"/>
    <w:rsid w:val="000F5795"/>
    <w:rsid w:val="000F5C3C"/>
    <w:rsid w:val="00104819"/>
    <w:rsid w:val="001068CD"/>
    <w:rsid w:val="00126287"/>
    <w:rsid w:val="001269FD"/>
    <w:rsid w:val="00126D98"/>
    <w:rsid w:val="00163C81"/>
    <w:rsid w:val="00165185"/>
    <w:rsid w:val="00170BE1"/>
    <w:rsid w:val="00175D77"/>
    <w:rsid w:val="0019428F"/>
    <w:rsid w:val="001A3487"/>
    <w:rsid w:val="001A5803"/>
    <w:rsid w:val="001A5F5C"/>
    <w:rsid w:val="001B7525"/>
    <w:rsid w:val="001C42E4"/>
    <w:rsid w:val="001D17C2"/>
    <w:rsid w:val="001E08BD"/>
    <w:rsid w:val="001E7E74"/>
    <w:rsid w:val="001F28E4"/>
    <w:rsid w:val="001F4E17"/>
    <w:rsid w:val="00206504"/>
    <w:rsid w:val="00207AC9"/>
    <w:rsid w:val="00221411"/>
    <w:rsid w:val="002336BB"/>
    <w:rsid w:val="00241DBC"/>
    <w:rsid w:val="00242089"/>
    <w:rsid w:val="0025060D"/>
    <w:rsid w:val="00256F3B"/>
    <w:rsid w:val="002605CB"/>
    <w:rsid w:val="00276713"/>
    <w:rsid w:val="00280DAB"/>
    <w:rsid w:val="0028276A"/>
    <w:rsid w:val="002911BE"/>
    <w:rsid w:val="00296CCF"/>
    <w:rsid w:val="002B4C8D"/>
    <w:rsid w:val="002C05C7"/>
    <w:rsid w:val="002C2900"/>
    <w:rsid w:val="002C70B5"/>
    <w:rsid w:val="002C7BFB"/>
    <w:rsid w:val="002D725D"/>
    <w:rsid w:val="002F1AEB"/>
    <w:rsid w:val="003017BA"/>
    <w:rsid w:val="0031366B"/>
    <w:rsid w:val="0032371F"/>
    <w:rsid w:val="003239DB"/>
    <w:rsid w:val="00327325"/>
    <w:rsid w:val="00360FC3"/>
    <w:rsid w:val="00380A46"/>
    <w:rsid w:val="00391D13"/>
    <w:rsid w:val="003A315E"/>
    <w:rsid w:val="003A5637"/>
    <w:rsid w:val="003C0376"/>
    <w:rsid w:val="003C6F57"/>
    <w:rsid w:val="003E0B86"/>
    <w:rsid w:val="003F4A0D"/>
    <w:rsid w:val="00401FC3"/>
    <w:rsid w:val="00404340"/>
    <w:rsid w:val="0040599A"/>
    <w:rsid w:val="00405DC3"/>
    <w:rsid w:val="00406E5A"/>
    <w:rsid w:val="00410EBD"/>
    <w:rsid w:val="00414131"/>
    <w:rsid w:val="0042481F"/>
    <w:rsid w:val="00436E13"/>
    <w:rsid w:val="00437129"/>
    <w:rsid w:val="00440AD9"/>
    <w:rsid w:val="004501B2"/>
    <w:rsid w:val="00461511"/>
    <w:rsid w:val="00475B13"/>
    <w:rsid w:val="00477BF7"/>
    <w:rsid w:val="004930AD"/>
    <w:rsid w:val="004A2656"/>
    <w:rsid w:val="004A578E"/>
    <w:rsid w:val="004B095F"/>
    <w:rsid w:val="004C1DD9"/>
    <w:rsid w:val="004D1B2F"/>
    <w:rsid w:val="004D6272"/>
    <w:rsid w:val="004E1966"/>
    <w:rsid w:val="004E7F17"/>
    <w:rsid w:val="004F2E6E"/>
    <w:rsid w:val="00516627"/>
    <w:rsid w:val="00541B4E"/>
    <w:rsid w:val="00553310"/>
    <w:rsid w:val="00564626"/>
    <w:rsid w:val="00571192"/>
    <w:rsid w:val="005B0612"/>
    <w:rsid w:val="005C5362"/>
    <w:rsid w:val="005D719A"/>
    <w:rsid w:val="005F0367"/>
    <w:rsid w:val="005F57DD"/>
    <w:rsid w:val="0060422E"/>
    <w:rsid w:val="006054D1"/>
    <w:rsid w:val="006155B3"/>
    <w:rsid w:val="006162FA"/>
    <w:rsid w:val="00657946"/>
    <w:rsid w:val="00692A6D"/>
    <w:rsid w:val="00694865"/>
    <w:rsid w:val="006A2334"/>
    <w:rsid w:val="006B2CE1"/>
    <w:rsid w:val="006C0175"/>
    <w:rsid w:val="006D7A36"/>
    <w:rsid w:val="006F2560"/>
    <w:rsid w:val="0072164A"/>
    <w:rsid w:val="00741C0B"/>
    <w:rsid w:val="00770D8A"/>
    <w:rsid w:val="00771008"/>
    <w:rsid w:val="00784166"/>
    <w:rsid w:val="007843B9"/>
    <w:rsid w:val="0079024F"/>
    <w:rsid w:val="007C428D"/>
    <w:rsid w:val="007D391C"/>
    <w:rsid w:val="007D4E9D"/>
    <w:rsid w:val="007F302F"/>
    <w:rsid w:val="007F3043"/>
    <w:rsid w:val="008132EE"/>
    <w:rsid w:val="008251AC"/>
    <w:rsid w:val="00835F1C"/>
    <w:rsid w:val="00841B33"/>
    <w:rsid w:val="008563C4"/>
    <w:rsid w:val="008662D9"/>
    <w:rsid w:val="00870ECE"/>
    <w:rsid w:val="008742F2"/>
    <w:rsid w:val="00884FDB"/>
    <w:rsid w:val="008850AB"/>
    <w:rsid w:val="00891C07"/>
    <w:rsid w:val="008956E6"/>
    <w:rsid w:val="008B0810"/>
    <w:rsid w:val="008C0BB5"/>
    <w:rsid w:val="008C6EA7"/>
    <w:rsid w:val="008D5E14"/>
    <w:rsid w:val="008D64BB"/>
    <w:rsid w:val="00901363"/>
    <w:rsid w:val="00947CD8"/>
    <w:rsid w:val="00950596"/>
    <w:rsid w:val="00961CA0"/>
    <w:rsid w:val="0098501C"/>
    <w:rsid w:val="00993B67"/>
    <w:rsid w:val="009A08C8"/>
    <w:rsid w:val="009A4824"/>
    <w:rsid w:val="009B0922"/>
    <w:rsid w:val="009B717B"/>
    <w:rsid w:val="009C1DD3"/>
    <w:rsid w:val="009C304B"/>
    <w:rsid w:val="009C3FE5"/>
    <w:rsid w:val="009E5227"/>
    <w:rsid w:val="009E6524"/>
    <w:rsid w:val="009F1FAB"/>
    <w:rsid w:val="009F6FDE"/>
    <w:rsid w:val="00A019EB"/>
    <w:rsid w:val="00A05B88"/>
    <w:rsid w:val="00A103E5"/>
    <w:rsid w:val="00A41303"/>
    <w:rsid w:val="00A41C5F"/>
    <w:rsid w:val="00A47506"/>
    <w:rsid w:val="00A566F6"/>
    <w:rsid w:val="00A7606F"/>
    <w:rsid w:val="00A82319"/>
    <w:rsid w:val="00AA3911"/>
    <w:rsid w:val="00AB7124"/>
    <w:rsid w:val="00AB7FAD"/>
    <w:rsid w:val="00AC5ACF"/>
    <w:rsid w:val="00AC6E29"/>
    <w:rsid w:val="00AD281D"/>
    <w:rsid w:val="00AD6E0A"/>
    <w:rsid w:val="00AE1FDF"/>
    <w:rsid w:val="00AE4041"/>
    <w:rsid w:val="00AE61AD"/>
    <w:rsid w:val="00AE6736"/>
    <w:rsid w:val="00AF227B"/>
    <w:rsid w:val="00AF7E30"/>
    <w:rsid w:val="00B3275D"/>
    <w:rsid w:val="00B33734"/>
    <w:rsid w:val="00B35162"/>
    <w:rsid w:val="00B36DC3"/>
    <w:rsid w:val="00B523BE"/>
    <w:rsid w:val="00B72058"/>
    <w:rsid w:val="00B8215B"/>
    <w:rsid w:val="00B934E6"/>
    <w:rsid w:val="00BC0FBD"/>
    <w:rsid w:val="00BE2824"/>
    <w:rsid w:val="00BE5DCF"/>
    <w:rsid w:val="00BE61F3"/>
    <w:rsid w:val="00C16C15"/>
    <w:rsid w:val="00C207DC"/>
    <w:rsid w:val="00C22555"/>
    <w:rsid w:val="00C3410D"/>
    <w:rsid w:val="00C35C56"/>
    <w:rsid w:val="00C45307"/>
    <w:rsid w:val="00C50949"/>
    <w:rsid w:val="00C50F03"/>
    <w:rsid w:val="00C53818"/>
    <w:rsid w:val="00C623A9"/>
    <w:rsid w:val="00C64139"/>
    <w:rsid w:val="00C7129F"/>
    <w:rsid w:val="00C77F09"/>
    <w:rsid w:val="00C87067"/>
    <w:rsid w:val="00C96322"/>
    <w:rsid w:val="00CA0E3A"/>
    <w:rsid w:val="00CA5D1C"/>
    <w:rsid w:val="00CB161D"/>
    <w:rsid w:val="00CB1AE6"/>
    <w:rsid w:val="00CC747E"/>
    <w:rsid w:val="00CD5A88"/>
    <w:rsid w:val="00CD7D6E"/>
    <w:rsid w:val="00CE15A8"/>
    <w:rsid w:val="00CE67B2"/>
    <w:rsid w:val="00D06681"/>
    <w:rsid w:val="00D2501C"/>
    <w:rsid w:val="00D41E2C"/>
    <w:rsid w:val="00D458DD"/>
    <w:rsid w:val="00D47D95"/>
    <w:rsid w:val="00D612A2"/>
    <w:rsid w:val="00D67BF4"/>
    <w:rsid w:val="00D735CB"/>
    <w:rsid w:val="00D807B1"/>
    <w:rsid w:val="00D83B92"/>
    <w:rsid w:val="00D905AE"/>
    <w:rsid w:val="00D92DD0"/>
    <w:rsid w:val="00DA1D36"/>
    <w:rsid w:val="00DA6712"/>
    <w:rsid w:val="00DB6EC7"/>
    <w:rsid w:val="00DC394B"/>
    <w:rsid w:val="00DE3AC4"/>
    <w:rsid w:val="00DE6B0F"/>
    <w:rsid w:val="00DF195E"/>
    <w:rsid w:val="00DF21C3"/>
    <w:rsid w:val="00E030A0"/>
    <w:rsid w:val="00E144A7"/>
    <w:rsid w:val="00E1699E"/>
    <w:rsid w:val="00E25C8D"/>
    <w:rsid w:val="00E3725F"/>
    <w:rsid w:val="00E40A82"/>
    <w:rsid w:val="00E66561"/>
    <w:rsid w:val="00E759D1"/>
    <w:rsid w:val="00E75AA4"/>
    <w:rsid w:val="00E7726F"/>
    <w:rsid w:val="00E77791"/>
    <w:rsid w:val="00E813FC"/>
    <w:rsid w:val="00E97841"/>
    <w:rsid w:val="00EA1BC6"/>
    <w:rsid w:val="00EA7549"/>
    <w:rsid w:val="00EB3605"/>
    <w:rsid w:val="00EF68F1"/>
    <w:rsid w:val="00F0036B"/>
    <w:rsid w:val="00F01033"/>
    <w:rsid w:val="00F010C1"/>
    <w:rsid w:val="00F06FF1"/>
    <w:rsid w:val="00F3066C"/>
    <w:rsid w:val="00F32FE2"/>
    <w:rsid w:val="00F35C38"/>
    <w:rsid w:val="00F46D59"/>
    <w:rsid w:val="00F53013"/>
    <w:rsid w:val="00F53BDD"/>
    <w:rsid w:val="00F56E67"/>
    <w:rsid w:val="00F62DE1"/>
    <w:rsid w:val="00F63AFF"/>
    <w:rsid w:val="00F9321F"/>
    <w:rsid w:val="00F935D3"/>
    <w:rsid w:val="00F96F0E"/>
    <w:rsid w:val="00FA0076"/>
    <w:rsid w:val="00FA1507"/>
    <w:rsid w:val="00FA4FDB"/>
    <w:rsid w:val="00FB1EA7"/>
    <w:rsid w:val="00FB315D"/>
    <w:rsid w:val="00FC2A2F"/>
    <w:rsid w:val="00FD3B49"/>
    <w:rsid w:val="00FD5DDC"/>
    <w:rsid w:val="00FE6173"/>
    <w:rsid w:val="00FF4E19"/>
    <w:rsid w:val="00FF6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956C3B"/>
  <w15:chartTrackingRefBased/>
  <w15:docId w15:val="{2AB8E181-DF6B-41B4-80E6-B0955B8F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outlineLvl w:val="2"/>
    </w:pPr>
    <w:rPr>
      <w:b/>
      <w:bCs/>
    </w:rPr>
  </w:style>
  <w:style w:type="paragraph" w:styleId="Heading4">
    <w:name w:val="heading 4"/>
    <w:basedOn w:val="Normal"/>
    <w:next w:val="Normal"/>
    <w:link w:val="Heading4Char"/>
    <w:uiPriority w:val="3"/>
    <w:semiHidden/>
    <w:unhideWhenUsed/>
    <w:qFormat/>
    <w:pPr>
      <w:keepNext/>
      <w:keepLines/>
      <w:spacing w:before="16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style>
  <w:style w:type="paragraph" w:customStyle="1" w:styleId="ContactHeading">
    <w:name w:val="Contact Heading"/>
    <w:basedOn w:val="Normal"/>
    <w:uiPriority w:val="4"/>
    <w:qFormat/>
    <w:pPr>
      <w:spacing w:before="320"/>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rPr>
      <w:b/>
      <w:noProof/>
    </w:rPr>
  </w:style>
  <w:style w:type="character" w:styleId="Hyperlink">
    <w:name w:val="Hyperlink"/>
    <w:basedOn w:val="DefaultParagraphFont"/>
    <w:uiPriority w:val="99"/>
    <w:unhideWhenUsed/>
    <w:rsid w:val="00FB1EA7"/>
    <w:rPr>
      <w:color w:val="3E84A3" w:themeColor="hyperlink"/>
      <w:u w:val="single"/>
    </w:rPr>
  </w:style>
  <w:style w:type="character" w:styleId="UnresolvedMention">
    <w:name w:val="Unresolved Mention"/>
    <w:basedOn w:val="DefaultParagraphFont"/>
    <w:uiPriority w:val="99"/>
    <w:semiHidden/>
    <w:unhideWhenUsed/>
    <w:rsid w:val="00FB1EA7"/>
    <w:rPr>
      <w:color w:val="605E5C"/>
      <w:shd w:val="clear" w:color="auto" w:fill="E1DFDD"/>
    </w:rPr>
  </w:style>
  <w:style w:type="character" w:styleId="FollowedHyperlink">
    <w:name w:val="FollowedHyperlink"/>
    <w:basedOn w:val="DefaultParagraphFont"/>
    <w:uiPriority w:val="99"/>
    <w:semiHidden/>
    <w:unhideWhenUsed/>
    <w:rsid w:val="00E3725F"/>
    <w:rPr>
      <w:color w:val="784869" w:themeColor="followedHyperlink"/>
      <w:u w:val="single"/>
    </w:rPr>
  </w:style>
  <w:style w:type="paragraph" w:styleId="ListParagraph">
    <w:name w:val="List Paragraph"/>
    <w:basedOn w:val="Normal"/>
    <w:uiPriority w:val="34"/>
    <w:unhideWhenUsed/>
    <w:qFormat/>
    <w:rsid w:val="00D807B1"/>
    <w:pPr>
      <w:ind w:left="720"/>
      <w:contextualSpacing/>
    </w:pPr>
  </w:style>
  <w:style w:type="paragraph" w:styleId="NormalWeb">
    <w:name w:val="Normal (Web)"/>
    <w:basedOn w:val="Normal"/>
    <w:uiPriority w:val="99"/>
    <w:unhideWhenUsed/>
    <w:rsid w:val="00884FDB"/>
    <w:pPr>
      <w:spacing w:before="100" w:beforeAutospacing="1" w:after="100" w:afterAutospacing="1"/>
    </w:pPr>
    <w:rPr>
      <w:rFonts w:ascii="Calibri" w:hAnsi="Calibri" w:cs="Calibri"/>
      <w:color w:val="auto"/>
      <w:kern w:val="0"/>
      <w:sz w:val="22"/>
      <w:szCs w:val="22"/>
      <w:lang w:eastAsia="en-US"/>
      <w14:ligatures w14:val="none"/>
    </w:rPr>
  </w:style>
  <w:style w:type="paragraph" w:customStyle="1" w:styleId="Default">
    <w:name w:val="Default"/>
    <w:rsid w:val="008D5E14"/>
    <w:pPr>
      <w:autoSpaceDE w:val="0"/>
      <w:autoSpaceDN w:val="0"/>
      <w:adjustRightInd w:val="0"/>
    </w:pPr>
    <w:rPr>
      <w:rFonts w:ascii="Arial" w:hAnsi="Arial" w:cs="Arial"/>
      <w:color w:val="000000"/>
      <w:kern w:val="0"/>
      <w:sz w:val="24"/>
      <w:szCs w:val="24"/>
    </w:rPr>
  </w:style>
  <w:style w:type="paragraph" w:styleId="NoSpacing">
    <w:name w:val="No Spacing"/>
    <w:uiPriority w:val="1"/>
    <w:qFormat/>
    <w:rsid w:val="006F2560"/>
    <w:rPr>
      <w:color w:val="auto"/>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78420">
      <w:bodyDiv w:val="1"/>
      <w:marLeft w:val="0"/>
      <w:marRight w:val="0"/>
      <w:marTop w:val="0"/>
      <w:marBottom w:val="0"/>
      <w:divBdr>
        <w:top w:val="none" w:sz="0" w:space="0" w:color="auto"/>
        <w:left w:val="none" w:sz="0" w:space="0" w:color="auto"/>
        <w:bottom w:val="none" w:sz="0" w:space="0" w:color="auto"/>
        <w:right w:val="none" w:sz="0" w:space="0" w:color="auto"/>
      </w:divBdr>
    </w:div>
    <w:div w:id="682704366">
      <w:bodyDiv w:val="1"/>
      <w:marLeft w:val="0"/>
      <w:marRight w:val="0"/>
      <w:marTop w:val="0"/>
      <w:marBottom w:val="0"/>
      <w:divBdr>
        <w:top w:val="none" w:sz="0" w:space="0" w:color="auto"/>
        <w:left w:val="none" w:sz="0" w:space="0" w:color="auto"/>
        <w:bottom w:val="none" w:sz="0" w:space="0" w:color="auto"/>
        <w:right w:val="none" w:sz="0" w:space="0" w:color="auto"/>
      </w:divBdr>
    </w:div>
    <w:div w:id="753552930">
      <w:bodyDiv w:val="1"/>
      <w:marLeft w:val="0"/>
      <w:marRight w:val="0"/>
      <w:marTop w:val="0"/>
      <w:marBottom w:val="0"/>
      <w:divBdr>
        <w:top w:val="none" w:sz="0" w:space="0" w:color="auto"/>
        <w:left w:val="none" w:sz="0" w:space="0" w:color="auto"/>
        <w:bottom w:val="none" w:sz="0" w:space="0" w:color="auto"/>
        <w:right w:val="none" w:sz="0" w:space="0" w:color="auto"/>
      </w:divBdr>
    </w:div>
    <w:div w:id="1208373398">
      <w:bodyDiv w:val="1"/>
      <w:marLeft w:val="0"/>
      <w:marRight w:val="0"/>
      <w:marTop w:val="0"/>
      <w:marBottom w:val="0"/>
      <w:divBdr>
        <w:top w:val="none" w:sz="0" w:space="0" w:color="auto"/>
        <w:left w:val="none" w:sz="0" w:space="0" w:color="auto"/>
        <w:bottom w:val="none" w:sz="0" w:space="0" w:color="auto"/>
        <w:right w:val="none" w:sz="0" w:space="0" w:color="auto"/>
      </w:divBdr>
    </w:div>
    <w:div w:id="1600679288">
      <w:bodyDiv w:val="1"/>
      <w:marLeft w:val="0"/>
      <w:marRight w:val="0"/>
      <w:marTop w:val="0"/>
      <w:marBottom w:val="0"/>
      <w:divBdr>
        <w:top w:val="none" w:sz="0" w:space="0" w:color="auto"/>
        <w:left w:val="none" w:sz="0" w:space="0" w:color="auto"/>
        <w:bottom w:val="none" w:sz="0" w:space="0" w:color="auto"/>
        <w:right w:val="none" w:sz="0" w:space="0" w:color="auto"/>
      </w:divBdr>
    </w:div>
    <w:div w:id="204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nnacns.org/Bylaws" TargetMode="External"/><Relationship Id="rId18" Type="http://schemas.openxmlformats.org/officeDocument/2006/relationships/hyperlink" Target="https://ce.mayo.edu/wound2024" TargetMode="External"/><Relationship Id="rId3" Type="http://schemas.openxmlformats.org/officeDocument/2006/relationships/styles" Target="styles.xml"/><Relationship Id="rId21" Type="http://schemas.openxmlformats.org/officeDocument/2006/relationships/hyperlink" Target="mailto:mncns.affiliate@gmail.com" TargetMode="External"/><Relationship Id="rId7" Type="http://schemas.openxmlformats.org/officeDocument/2006/relationships/endnotes" Target="endnotes.xml"/><Relationship Id="rId12" Type="http://schemas.openxmlformats.org/officeDocument/2006/relationships/hyperlink" Target="mailto:mncns.affiliate@gmail.com" TargetMode="External"/><Relationship Id="rId17" Type="http://schemas.openxmlformats.org/officeDocument/2006/relationships/hyperlink" Target="mailto:mncns.affiliate@gmail.com" TargetMode="External"/><Relationship Id="rId2" Type="http://schemas.openxmlformats.org/officeDocument/2006/relationships/numbering" Target="numbering.xml"/><Relationship Id="rId16" Type="http://schemas.openxmlformats.org/officeDocument/2006/relationships/hyperlink" Target="https://urlisolation.com/browser?clickId=690571E0-D8DC-4881-8045-9BF5D83062A5&amp;traceToken=1701725502%3Bfairview_hosted%3Bhttps%3A%2Fwww.dhs.state.mn.us%2Fmain%2F&amp;url=https%3A%2F%2Fwww.revisor.mn.gov%2Frules%2F6305.0300%2F" TargetMode="External"/><Relationship Id="rId20" Type="http://schemas.openxmlformats.org/officeDocument/2006/relationships/hyperlink" Target="mailto:mncns.affiliat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urlisolation.com/browser?clickId=690571E0-D8DC-4881-8045-9BF5D83062A5&amp;traceToken=1701725502%3Bfairview_hosted%3Bhttps%3A%2Fwww.dhs.state.mn.us%2Fmain%2F&amp;url=https%3A%2F%2Fwww.revisor.mn.gov%2Fstatutes%2Fcite%2F148.17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e.mayo.edu/critical-care-medicine/content/trauma-and-acute-care-surgery-symposium-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lisolation.com/browser?clickId=690571E0-D8DC-4881-8045-9BF5D83062A5&amp;traceToken=1701725502%3Bfairview_hosted%3Bhttps%3A%2Fwww.dhs.state.mn.us%2Fmain%2F&amp;url=https%3A%2F%2Fwww.dhs.state.mn.us%2Fmain%2Fidcplg%3FIdcService%3DGET_DYNAMIC_CONVERSION%26RevisionSelectionMethod%3DLatestReleased%26dDocName%3DENROLL-68"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N03\Downloads\tf03200096_win32.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Metadata/LabelInfo.xml><?xml version="1.0" encoding="utf-8"?>
<clbl:labelList xmlns:clbl="http://schemas.microsoft.com/office/2020/mipLabelMetadata">
  <clbl:label id="{a25fff9c-3f63-4fb2-9a8a-d9bdd0321f9a}" enabled="0" method="" siteId="{a25fff9c-3f63-4fb2-9a8a-d9bdd0321f9a}" removed="1"/>
</clbl:labelList>
</file>

<file path=docProps/app.xml><?xml version="1.0" encoding="utf-8"?>
<Properties xmlns="http://schemas.openxmlformats.org/officeDocument/2006/extended-properties" xmlns:vt="http://schemas.openxmlformats.org/officeDocument/2006/docPropsVTypes">
  <Template>tf03200096_win32.dotx</Template>
  <TotalTime>74</TotalTime>
  <Pages>2</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Ronda M Nading</dc:creator>
  <cp:keywords/>
  <cp:lastModifiedBy>Schmidt, Pamela L</cp:lastModifiedBy>
  <cp:revision>73</cp:revision>
  <cp:lastPrinted>2023-04-05T20:02:00Z</cp:lastPrinted>
  <dcterms:created xsi:type="dcterms:W3CDTF">2023-12-14T14:28:00Z</dcterms:created>
  <dcterms:modified xsi:type="dcterms:W3CDTF">2023-12-14T17:36:00Z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